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88C43" w14:textId="4B223C26" w:rsidR="00EA0553" w:rsidRPr="000D3930" w:rsidRDefault="00EA0553" w:rsidP="00526601">
      <w:pPr>
        <w:rPr>
          <w:rFonts w:ascii="Arial" w:hAnsi="Arial" w:cs="Arial"/>
          <w:b/>
          <w:bCs/>
          <w:sz w:val="36"/>
          <w:szCs w:val="36"/>
        </w:rPr>
      </w:pPr>
      <w:r w:rsidRPr="000D3930">
        <w:rPr>
          <w:rFonts w:ascii="Arial" w:hAnsi="Arial" w:cs="Arial"/>
          <w:b/>
          <w:bCs/>
          <w:sz w:val="36"/>
          <w:szCs w:val="36"/>
        </w:rPr>
        <w:t xml:space="preserve">SUDENPENTUJEN PÄIVÄRETKI </w:t>
      </w:r>
      <w:r w:rsidR="005A6A1C">
        <w:rPr>
          <w:rFonts w:ascii="Arial" w:hAnsi="Arial" w:cs="Arial"/>
          <w:b/>
          <w:bCs/>
          <w:sz w:val="36"/>
          <w:szCs w:val="36"/>
        </w:rPr>
        <w:t>SILMISUON LAAVULLE</w:t>
      </w:r>
      <w:r w:rsidR="005A6A1C" w:rsidRPr="000D3930">
        <w:rPr>
          <w:rFonts w:ascii="Arial" w:hAnsi="Arial" w:cs="Arial"/>
          <w:b/>
          <w:bCs/>
          <w:sz w:val="36"/>
          <w:szCs w:val="36"/>
        </w:rPr>
        <w:t xml:space="preserve"> </w:t>
      </w:r>
      <w:r w:rsidR="0083612A" w:rsidRPr="000D3930">
        <w:rPr>
          <w:rFonts w:ascii="Arial" w:hAnsi="Arial" w:cs="Arial"/>
          <w:b/>
          <w:bCs/>
          <w:sz w:val="36"/>
          <w:szCs w:val="36"/>
        </w:rPr>
        <w:t xml:space="preserve">LAUANTAINA </w:t>
      </w:r>
      <w:r w:rsidRPr="000D3930">
        <w:rPr>
          <w:rFonts w:ascii="Arial" w:hAnsi="Arial" w:cs="Arial"/>
          <w:b/>
          <w:bCs/>
          <w:sz w:val="36"/>
          <w:szCs w:val="36"/>
        </w:rPr>
        <w:t>1</w:t>
      </w:r>
      <w:r w:rsidR="00493D99">
        <w:rPr>
          <w:rFonts w:ascii="Arial" w:hAnsi="Arial" w:cs="Arial"/>
          <w:b/>
          <w:bCs/>
          <w:sz w:val="36"/>
          <w:szCs w:val="36"/>
        </w:rPr>
        <w:t>7</w:t>
      </w:r>
      <w:r w:rsidRPr="000D3930">
        <w:rPr>
          <w:rFonts w:ascii="Arial" w:hAnsi="Arial" w:cs="Arial"/>
          <w:b/>
          <w:bCs/>
          <w:sz w:val="36"/>
          <w:szCs w:val="36"/>
        </w:rPr>
        <w:t>.9.202</w:t>
      </w:r>
      <w:r w:rsidR="00493D99">
        <w:rPr>
          <w:rFonts w:ascii="Arial" w:hAnsi="Arial" w:cs="Arial"/>
          <w:b/>
          <w:bCs/>
          <w:sz w:val="36"/>
          <w:szCs w:val="36"/>
        </w:rPr>
        <w:t>2</w:t>
      </w:r>
      <w:r w:rsidR="002233DA">
        <w:rPr>
          <w:rFonts w:ascii="Arial" w:hAnsi="Arial" w:cs="Arial"/>
          <w:b/>
          <w:bCs/>
          <w:sz w:val="36"/>
          <w:szCs w:val="36"/>
        </w:rPr>
        <w:t xml:space="preserve"> </w:t>
      </w:r>
    </w:p>
    <w:p w14:paraId="150CF49C" w14:textId="2B1E6803" w:rsidR="00EA0553" w:rsidRDefault="00EA0553" w:rsidP="00526601">
      <w:pPr>
        <w:rPr>
          <w:rFonts w:ascii="Arial" w:hAnsi="Arial" w:cs="Arial"/>
          <w:b/>
          <w:bCs/>
        </w:rPr>
      </w:pPr>
    </w:p>
    <w:p w14:paraId="4888F8C1" w14:textId="76FE2C22" w:rsidR="007005B0" w:rsidRPr="005A6A1C" w:rsidRDefault="00995154" w:rsidP="00526601">
      <w:pPr>
        <w:rPr>
          <w:rFonts w:ascii="Arial" w:hAnsi="Arial" w:cs="Arial"/>
        </w:rPr>
      </w:pPr>
      <w:proofErr w:type="spellStart"/>
      <w:r w:rsidRPr="005A6A1C">
        <w:rPr>
          <w:rFonts w:ascii="Arial" w:hAnsi="Arial" w:cs="Arial"/>
        </w:rPr>
        <w:t>Silmisuon</w:t>
      </w:r>
      <w:proofErr w:type="spellEnd"/>
      <w:r w:rsidRPr="005A6A1C">
        <w:rPr>
          <w:rFonts w:ascii="Arial" w:hAnsi="Arial" w:cs="Arial"/>
        </w:rPr>
        <w:t xml:space="preserve"> laavu on Kurun Kontioiden oma laavu Niemikylässä.</w:t>
      </w:r>
    </w:p>
    <w:p w14:paraId="7A5F1A13" w14:textId="77777777" w:rsidR="007005B0" w:rsidRPr="005A6A1C" w:rsidRDefault="007005B0" w:rsidP="00526601">
      <w:pPr>
        <w:rPr>
          <w:rFonts w:ascii="Arial" w:hAnsi="Arial" w:cs="Arial"/>
        </w:rPr>
      </w:pPr>
    </w:p>
    <w:p w14:paraId="79357047" w14:textId="5010786A" w:rsidR="00EA0553" w:rsidRPr="00E44566" w:rsidRDefault="005A6A1C" w:rsidP="00526601">
      <w:pPr>
        <w:rPr>
          <w:rFonts w:ascii="Arial" w:hAnsi="Arial" w:cs="Arial"/>
        </w:rPr>
      </w:pPr>
      <w:r w:rsidRPr="00E44566">
        <w:rPr>
          <w:rFonts w:ascii="Arial" w:hAnsi="Arial" w:cs="Arial"/>
          <w:b/>
          <w:bCs/>
        </w:rPr>
        <w:t>Retki alkaa</w:t>
      </w:r>
      <w:r w:rsidR="00EA0553" w:rsidRPr="00E44566">
        <w:rPr>
          <w:rFonts w:ascii="Arial" w:hAnsi="Arial" w:cs="Arial"/>
          <w:b/>
          <w:bCs/>
        </w:rPr>
        <w:t xml:space="preserve"> la klo 10 </w:t>
      </w:r>
      <w:r w:rsidR="00493D99" w:rsidRPr="00E44566">
        <w:rPr>
          <w:rFonts w:ascii="Arial" w:hAnsi="Arial" w:cs="Arial"/>
        </w:rPr>
        <w:t>Niemikylässä ”Mutterin kodal</w:t>
      </w:r>
      <w:r w:rsidR="00E44566" w:rsidRPr="00E44566">
        <w:rPr>
          <w:rFonts w:ascii="Arial" w:hAnsi="Arial" w:cs="Arial"/>
        </w:rPr>
        <w:t>t</w:t>
      </w:r>
      <w:r w:rsidR="00493D99" w:rsidRPr="00E44566">
        <w:rPr>
          <w:rFonts w:ascii="Arial" w:hAnsi="Arial" w:cs="Arial"/>
        </w:rPr>
        <w:t>a”</w:t>
      </w:r>
      <w:r w:rsidR="00E44566" w:rsidRPr="00E44566">
        <w:rPr>
          <w:rFonts w:ascii="Arial" w:hAnsi="Arial" w:cs="Arial"/>
        </w:rPr>
        <w:t xml:space="preserve"> eli Niemikylän eräpoikien kodalta</w:t>
      </w:r>
      <w:r w:rsidRPr="00E44566">
        <w:rPr>
          <w:rFonts w:ascii="Arial" w:hAnsi="Arial" w:cs="Arial"/>
        </w:rPr>
        <w:t>, retki päättyy samaan paikkaan klo 16.</w:t>
      </w:r>
    </w:p>
    <w:p w14:paraId="7BE03A0A" w14:textId="1CC9519D" w:rsidR="008B2E03" w:rsidRDefault="008B2E03" w:rsidP="00526601">
      <w:pPr>
        <w:rPr>
          <w:rFonts w:ascii="Arial" w:hAnsi="Arial" w:cs="Arial"/>
        </w:rPr>
      </w:pPr>
    </w:p>
    <w:p w14:paraId="724CAA0E" w14:textId="5E285AE4" w:rsidR="005A6A1C" w:rsidRDefault="005A6A1C" w:rsidP="00526601">
      <w:pPr>
        <w:rPr>
          <w:rFonts w:ascii="Arial" w:hAnsi="Arial" w:cs="Arial"/>
        </w:rPr>
      </w:pPr>
      <w:r w:rsidRPr="00F90F96">
        <w:rPr>
          <w:rFonts w:ascii="Arial" w:hAnsi="Arial" w:cs="Arial"/>
          <w:b/>
          <w:bCs/>
        </w:rPr>
        <w:t>Ajo-ohje:</w:t>
      </w:r>
      <w:r>
        <w:rPr>
          <w:rFonts w:ascii="Arial" w:hAnsi="Arial" w:cs="Arial"/>
        </w:rPr>
        <w:t xml:space="preserve"> Kantatieltä</w:t>
      </w:r>
      <w:r w:rsidR="007A0CF5">
        <w:rPr>
          <w:rFonts w:ascii="Arial" w:hAnsi="Arial" w:cs="Arial"/>
        </w:rPr>
        <w:t xml:space="preserve"> 65 (</w:t>
      </w:r>
      <w:proofErr w:type="spellStart"/>
      <w:r w:rsidR="007A0CF5">
        <w:rPr>
          <w:rFonts w:ascii="Arial" w:hAnsi="Arial" w:cs="Arial"/>
        </w:rPr>
        <w:t>Poikeluksentie</w:t>
      </w:r>
      <w:proofErr w:type="spellEnd"/>
      <w:r w:rsidR="007A0CF5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käänny Niemikyläntielle, aja </w:t>
      </w:r>
      <w:r w:rsidR="007A0CF5">
        <w:rPr>
          <w:rFonts w:ascii="Arial" w:hAnsi="Arial" w:cs="Arial"/>
        </w:rPr>
        <w:t xml:space="preserve">4 km, käänny </w:t>
      </w:r>
      <w:r>
        <w:rPr>
          <w:rFonts w:ascii="Arial" w:hAnsi="Arial" w:cs="Arial"/>
        </w:rPr>
        <w:t>oike</w:t>
      </w:r>
      <w:r w:rsidR="007A0CF5">
        <w:rPr>
          <w:rFonts w:ascii="Arial" w:hAnsi="Arial" w:cs="Arial"/>
        </w:rPr>
        <w:t>a</w:t>
      </w:r>
      <w:r>
        <w:rPr>
          <w:rFonts w:ascii="Arial" w:hAnsi="Arial" w:cs="Arial"/>
        </w:rPr>
        <w:t>lle Hirvilahdentielle</w:t>
      </w:r>
      <w:r w:rsidR="007A0CF5">
        <w:rPr>
          <w:rFonts w:ascii="Arial" w:hAnsi="Arial" w:cs="Arial"/>
        </w:rPr>
        <w:t>, aja noin 650 m ja käänny oikealle metsäautotielle (ensimmäinen risteys oikealla) ja aja noin 100 m (vasemmalla näkyy kota).</w:t>
      </w:r>
    </w:p>
    <w:p w14:paraId="4D33D0D1" w14:textId="77777777" w:rsidR="00F90F96" w:rsidRDefault="00F90F96" w:rsidP="00526601">
      <w:pPr>
        <w:rPr>
          <w:rFonts w:ascii="Arial" w:hAnsi="Arial" w:cs="Arial"/>
        </w:rPr>
      </w:pPr>
    </w:p>
    <w:p w14:paraId="51B5ED00" w14:textId="77777777" w:rsidR="0016119B" w:rsidRDefault="00F90F96" w:rsidP="005266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Loppumatkan kävelemme sudenpentujen kanssa laavullemme, kävelymatkaa tulee noin 1,5 km suuntaansa. </w:t>
      </w:r>
    </w:p>
    <w:p w14:paraId="37BE6C4C" w14:textId="1F4D5E8D" w:rsidR="00427060" w:rsidRDefault="00427060" w:rsidP="00526601">
      <w:pPr>
        <w:rPr>
          <w:rFonts w:ascii="Arial" w:hAnsi="Arial" w:cs="Arial"/>
        </w:rPr>
      </w:pPr>
    </w:p>
    <w:p w14:paraId="763110E0" w14:textId="5F9754A9" w:rsidR="00427060" w:rsidRPr="00EA0553" w:rsidRDefault="00427060" w:rsidP="005266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Retkellä liikumme ja touhuamme ulkona partiomaisten tekemisten merkeissä. </w:t>
      </w:r>
      <w:r w:rsidR="00C657A8">
        <w:rPr>
          <w:rFonts w:ascii="Arial" w:hAnsi="Arial" w:cs="Arial"/>
        </w:rPr>
        <w:t>Tutustumme</w:t>
      </w:r>
      <w:r>
        <w:rPr>
          <w:rFonts w:ascii="Arial" w:hAnsi="Arial" w:cs="Arial"/>
        </w:rPr>
        <w:t xml:space="preserve"> </w:t>
      </w:r>
      <w:r w:rsidR="00C657A8">
        <w:rPr>
          <w:rFonts w:ascii="Arial" w:hAnsi="Arial" w:cs="Arial"/>
        </w:rPr>
        <w:t xml:space="preserve">mm. </w:t>
      </w:r>
      <w:r>
        <w:rPr>
          <w:rFonts w:ascii="Arial" w:hAnsi="Arial" w:cs="Arial"/>
        </w:rPr>
        <w:t>retkeily</w:t>
      </w:r>
      <w:r w:rsidR="00C657A8">
        <w:rPr>
          <w:rFonts w:ascii="Arial" w:hAnsi="Arial" w:cs="Arial"/>
        </w:rPr>
        <w:t>yn</w:t>
      </w:r>
      <w:r>
        <w:rPr>
          <w:rFonts w:ascii="Arial" w:hAnsi="Arial" w:cs="Arial"/>
        </w:rPr>
        <w:t>, luonnontuntemu</w:t>
      </w:r>
      <w:r w:rsidR="00C657A8">
        <w:rPr>
          <w:rFonts w:ascii="Arial" w:hAnsi="Arial" w:cs="Arial"/>
        </w:rPr>
        <w:t xml:space="preserve">kseen, </w:t>
      </w:r>
      <w:r>
        <w:rPr>
          <w:rFonts w:ascii="Arial" w:hAnsi="Arial" w:cs="Arial"/>
        </w:rPr>
        <w:t>partio</w:t>
      </w:r>
      <w:r w:rsidR="007005B0">
        <w:rPr>
          <w:rFonts w:ascii="Arial" w:hAnsi="Arial" w:cs="Arial"/>
        </w:rPr>
        <w:t>on</w:t>
      </w:r>
      <w:r>
        <w:rPr>
          <w:rFonts w:ascii="Arial" w:hAnsi="Arial" w:cs="Arial"/>
        </w:rPr>
        <w:t xml:space="preserve"> ja toisiimme.</w:t>
      </w:r>
    </w:p>
    <w:p w14:paraId="5F97D074" w14:textId="5E24D0B3" w:rsidR="00EA0553" w:rsidRDefault="00EA0553" w:rsidP="00526601">
      <w:pPr>
        <w:rPr>
          <w:rFonts w:ascii="Arial" w:hAnsi="Arial" w:cs="Arial"/>
          <w:b/>
          <w:bCs/>
        </w:rPr>
      </w:pPr>
    </w:p>
    <w:p w14:paraId="456745B5" w14:textId="4632E44E" w:rsidR="00EA0553" w:rsidRDefault="00EA0553" w:rsidP="0052660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Varusteet:</w:t>
      </w:r>
    </w:p>
    <w:p w14:paraId="296D690B" w14:textId="014C0806" w:rsidR="00EA0553" w:rsidRP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 w:rsidRPr="00EA0553">
        <w:rPr>
          <w:rFonts w:ascii="Arial" w:hAnsi="Arial" w:cs="Arial"/>
        </w:rPr>
        <w:t>Reppu</w:t>
      </w:r>
      <w:r>
        <w:rPr>
          <w:rFonts w:ascii="Arial" w:hAnsi="Arial" w:cs="Arial"/>
        </w:rPr>
        <w:t>, joka pysyy hyvin selässä</w:t>
      </w:r>
      <w:r w:rsidR="00493D99">
        <w:rPr>
          <w:rFonts w:ascii="Arial" w:hAnsi="Arial" w:cs="Arial"/>
        </w:rPr>
        <w:t xml:space="preserve"> + sadesuoja</w:t>
      </w:r>
      <w:r w:rsidR="00E44566">
        <w:rPr>
          <w:rFonts w:ascii="Arial" w:hAnsi="Arial" w:cs="Arial"/>
        </w:rPr>
        <w:t xml:space="preserve"> (</w:t>
      </w:r>
      <w:proofErr w:type="spellStart"/>
      <w:r w:rsidR="00E44566">
        <w:rPr>
          <w:rFonts w:ascii="Arial" w:hAnsi="Arial" w:cs="Arial"/>
        </w:rPr>
        <w:t>lpk:lla</w:t>
      </w:r>
      <w:proofErr w:type="spellEnd"/>
      <w:r w:rsidR="00E44566">
        <w:rPr>
          <w:rFonts w:ascii="Arial" w:hAnsi="Arial" w:cs="Arial"/>
        </w:rPr>
        <w:t xml:space="preserve"> on pari sadesuojaa, jos on tarve)</w:t>
      </w:r>
    </w:p>
    <w:p w14:paraId="10C54FDD" w14:textId="3DF7DE29" w:rsid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 w:rsidRPr="00EA0553">
        <w:rPr>
          <w:rFonts w:ascii="Arial" w:hAnsi="Arial" w:cs="Arial"/>
        </w:rPr>
        <w:t>Istuinalusta</w:t>
      </w:r>
    </w:p>
    <w:p w14:paraId="43B402B5" w14:textId="57485D44" w:rsid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>
        <w:rPr>
          <w:rFonts w:ascii="Arial" w:hAnsi="Arial" w:cs="Arial"/>
        </w:rPr>
        <w:t>Säänmukainen vaatetus (ulkohousut, takki, pipo)</w:t>
      </w:r>
    </w:p>
    <w:p w14:paraId="6912A6E7" w14:textId="6C36B34B" w:rsid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>
        <w:rPr>
          <w:rFonts w:ascii="Arial" w:hAnsi="Arial" w:cs="Arial"/>
        </w:rPr>
        <w:t>Ulkoiluun sopivat kengät</w:t>
      </w:r>
      <w:r w:rsidR="00427060">
        <w:rPr>
          <w:rFonts w:ascii="Arial" w:hAnsi="Arial" w:cs="Arial"/>
        </w:rPr>
        <w:t xml:space="preserve"> (liikumme metsässä</w:t>
      </w:r>
      <w:r w:rsidR="00493D99">
        <w:rPr>
          <w:rFonts w:ascii="Arial" w:hAnsi="Arial" w:cs="Arial"/>
        </w:rPr>
        <w:t xml:space="preserve">, </w:t>
      </w:r>
      <w:proofErr w:type="spellStart"/>
      <w:r w:rsidR="00493D99">
        <w:rPr>
          <w:rFonts w:ascii="Arial" w:hAnsi="Arial" w:cs="Arial"/>
        </w:rPr>
        <w:t>kumpparit</w:t>
      </w:r>
      <w:proofErr w:type="spellEnd"/>
      <w:r w:rsidR="00493D99">
        <w:rPr>
          <w:rFonts w:ascii="Arial" w:hAnsi="Arial" w:cs="Arial"/>
        </w:rPr>
        <w:t xml:space="preserve"> vois olla hyvät</w:t>
      </w:r>
      <w:r w:rsidR="00427060">
        <w:rPr>
          <w:rFonts w:ascii="Arial" w:hAnsi="Arial" w:cs="Arial"/>
        </w:rPr>
        <w:t>)</w:t>
      </w:r>
    </w:p>
    <w:p w14:paraId="719C0505" w14:textId="1053F1ED" w:rsid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>
        <w:rPr>
          <w:rFonts w:ascii="Arial" w:hAnsi="Arial" w:cs="Arial"/>
        </w:rPr>
        <w:t>Käsineet + vara</w:t>
      </w:r>
    </w:p>
    <w:p w14:paraId="7F74CA90" w14:textId="3EB27E10" w:rsid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>
        <w:rPr>
          <w:rFonts w:ascii="Arial" w:hAnsi="Arial" w:cs="Arial"/>
        </w:rPr>
        <w:t>Lämmin</w:t>
      </w:r>
      <w:r w:rsidR="00427060">
        <w:rPr>
          <w:rFonts w:ascii="Arial" w:hAnsi="Arial" w:cs="Arial"/>
        </w:rPr>
        <w:t xml:space="preserve"> väliasu (esim. fleece asu</w:t>
      </w:r>
      <w:r w:rsidR="00493D99">
        <w:rPr>
          <w:rFonts w:ascii="Arial" w:hAnsi="Arial" w:cs="Arial"/>
        </w:rPr>
        <w:t>, jonka voi pukea päälle kävelyn jälkeen</w:t>
      </w:r>
      <w:r w:rsidR="00427060">
        <w:rPr>
          <w:rFonts w:ascii="Arial" w:hAnsi="Arial" w:cs="Arial"/>
        </w:rPr>
        <w:t>)</w:t>
      </w:r>
    </w:p>
    <w:p w14:paraId="282B6EB5" w14:textId="16891ABD" w:rsidR="00EA0553" w:rsidRP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>
        <w:rPr>
          <w:rFonts w:ascii="Arial" w:hAnsi="Arial" w:cs="Arial"/>
        </w:rPr>
        <w:t>Sadevarusteet</w:t>
      </w:r>
      <w:r w:rsidR="00427060">
        <w:rPr>
          <w:rFonts w:ascii="Arial" w:hAnsi="Arial" w:cs="Arial"/>
        </w:rPr>
        <w:t xml:space="preserve"> (jos on luvattu kuivaa keliä, voi jättää pois)</w:t>
      </w:r>
    </w:p>
    <w:p w14:paraId="095BD435" w14:textId="2C2C8737" w:rsidR="00EA0553" w:rsidRP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 w:rsidRPr="00EA0553">
        <w:rPr>
          <w:rFonts w:ascii="Arial" w:hAnsi="Arial" w:cs="Arial"/>
        </w:rPr>
        <w:t>Juomapullo</w:t>
      </w:r>
      <w:r w:rsidR="00427060">
        <w:rPr>
          <w:rFonts w:ascii="Arial" w:hAnsi="Arial" w:cs="Arial"/>
        </w:rPr>
        <w:t xml:space="preserve"> 0,5-1 litraa, jossa juomista</w:t>
      </w:r>
    </w:p>
    <w:p w14:paraId="7A33FB9A" w14:textId="3D937942" w:rsidR="00EA0553" w:rsidRP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 w:rsidRPr="00EA0553">
        <w:rPr>
          <w:rFonts w:ascii="Arial" w:hAnsi="Arial" w:cs="Arial"/>
        </w:rPr>
        <w:t xml:space="preserve">Ruokailuvälineet </w:t>
      </w:r>
      <w:r w:rsidR="00493D99">
        <w:rPr>
          <w:rFonts w:ascii="Arial" w:hAnsi="Arial" w:cs="Arial"/>
        </w:rPr>
        <w:t>muovipussissa</w:t>
      </w:r>
      <w:r w:rsidRPr="00EA0553">
        <w:rPr>
          <w:rFonts w:ascii="Arial" w:hAnsi="Arial" w:cs="Arial"/>
        </w:rPr>
        <w:t xml:space="preserve"> (syvälautanen, muki, lusikka, haarukka, veitsi)</w:t>
      </w:r>
    </w:p>
    <w:p w14:paraId="73A1A2E7" w14:textId="0422F337" w:rsidR="00EA0553" w:rsidRP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 w:rsidRPr="00EA0553">
        <w:rPr>
          <w:rFonts w:ascii="Arial" w:hAnsi="Arial" w:cs="Arial"/>
        </w:rPr>
        <w:t xml:space="preserve">Mukaan voi ottaa pienen herkun esim. suklaapatukan </w:t>
      </w:r>
      <w:proofErr w:type="spellStart"/>
      <w:r w:rsidRPr="00EA0553">
        <w:rPr>
          <w:rFonts w:ascii="Arial" w:hAnsi="Arial" w:cs="Arial"/>
        </w:rPr>
        <w:t>tvs</w:t>
      </w:r>
      <w:proofErr w:type="spellEnd"/>
      <w:r w:rsidRPr="00EA0553">
        <w:rPr>
          <w:rFonts w:ascii="Arial" w:hAnsi="Arial" w:cs="Arial"/>
        </w:rPr>
        <w:t>.</w:t>
      </w:r>
    </w:p>
    <w:p w14:paraId="4BD93BFA" w14:textId="7C3156F8" w:rsidR="00EA0553" w:rsidRPr="00EA0553" w:rsidRDefault="00EA0553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 w:rsidRPr="00EA0553">
        <w:rPr>
          <w:rFonts w:ascii="Arial" w:hAnsi="Arial" w:cs="Arial"/>
        </w:rPr>
        <w:t>Partiohuivi kaulaan (uusilla ei vielä ole)</w:t>
      </w:r>
    </w:p>
    <w:p w14:paraId="0BE261EE" w14:textId="1B95EEC5" w:rsidR="00EA0553" w:rsidRDefault="000D3930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>
        <w:rPr>
          <w:rFonts w:ascii="Arial" w:hAnsi="Arial" w:cs="Arial"/>
        </w:rPr>
        <w:t>Sudenpennun</w:t>
      </w:r>
      <w:r w:rsidR="00EA0553" w:rsidRPr="00EA0553">
        <w:rPr>
          <w:rFonts w:ascii="Arial" w:hAnsi="Arial" w:cs="Arial"/>
        </w:rPr>
        <w:t>kirja (uusilla ei vielä ole)</w:t>
      </w:r>
    </w:p>
    <w:p w14:paraId="185CBB1B" w14:textId="2A086FC3" w:rsidR="00C657A8" w:rsidRPr="00EA0553" w:rsidRDefault="00C657A8" w:rsidP="00EA0553">
      <w:pPr>
        <w:pStyle w:val="Luettelokappale"/>
        <w:numPr>
          <w:ilvl w:val="0"/>
          <w:numId w:val="35"/>
        </w:numPr>
        <w:rPr>
          <w:rFonts w:ascii="Arial" w:hAnsi="Arial" w:cs="Arial"/>
        </w:rPr>
      </w:pPr>
      <w:r>
        <w:rPr>
          <w:rFonts w:ascii="Arial" w:hAnsi="Arial" w:cs="Arial"/>
        </w:rPr>
        <w:t>Puukko (jos on, mielellään lapsen käteen sopiva, pakkaa repun sisälle)</w:t>
      </w:r>
    </w:p>
    <w:p w14:paraId="6883EB67" w14:textId="65F59AB5" w:rsidR="00EA0553" w:rsidRDefault="00EA0553" w:rsidP="00526601">
      <w:pPr>
        <w:rPr>
          <w:rFonts w:ascii="Arial" w:hAnsi="Arial" w:cs="Arial"/>
          <w:b/>
          <w:bCs/>
        </w:rPr>
      </w:pPr>
    </w:p>
    <w:p w14:paraId="6C6DBB0B" w14:textId="61F5BD6D" w:rsidR="008B2E03" w:rsidRDefault="00E44566" w:rsidP="00526601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4D9C18B" wp14:editId="3F73A6F6">
            <wp:simplePos x="0" y="0"/>
            <wp:positionH relativeFrom="margin">
              <wp:posOffset>3107327</wp:posOffset>
            </wp:positionH>
            <wp:positionV relativeFrom="margin">
              <wp:posOffset>6276068</wp:posOffset>
            </wp:positionV>
            <wp:extent cx="3437255" cy="1932940"/>
            <wp:effectExtent l="0" t="0" r="0" b="0"/>
            <wp:wrapSquare wrapText="bothSides"/>
            <wp:docPr id="2" name="Kuva 2" descr="Osaamiskortit - Partio-ohj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saamiskortit - Partio-ohjelm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7255" cy="193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3D99">
        <w:rPr>
          <w:rFonts w:ascii="Arial" w:hAnsi="Arial" w:cs="Arial"/>
          <w:b/>
          <w:bCs/>
        </w:rPr>
        <w:t>Lippukuntakunta kustantaa retken eli ei osallistumismaksua.</w:t>
      </w:r>
    </w:p>
    <w:p w14:paraId="07203F74" w14:textId="1DAC644D" w:rsidR="00427060" w:rsidRDefault="00427060" w:rsidP="00526601">
      <w:pPr>
        <w:rPr>
          <w:rFonts w:ascii="Arial" w:hAnsi="Arial" w:cs="Arial"/>
        </w:rPr>
      </w:pPr>
    </w:p>
    <w:p w14:paraId="7CBC18A1" w14:textId="740765BE" w:rsidR="00AC7B59" w:rsidRDefault="00427060" w:rsidP="00526601">
      <w:pPr>
        <w:rPr>
          <w:rFonts w:ascii="Arial" w:hAnsi="Arial" w:cs="Arial"/>
        </w:rPr>
      </w:pPr>
      <w:r>
        <w:rPr>
          <w:rFonts w:ascii="Arial" w:hAnsi="Arial" w:cs="Arial"/>
        </w:rPr>
        <w:t>Lisätietoja Tanjalta</w:t>
      </w:r>
      <w:r w:rsidR="00D43D17">
        <w:rPr>
          <w:rFonts w:ascii="Arial" w:hAnsi="Arial" w:cs="Arial"/>
        </w:rPr>
        <w:t xml:space="preserve"> tai</w:t>
      </w:r>
      <w:r w:rsidR="00E44566">
        <w:rPr>
          <w:rFonts w:ascii="Arial" w:hAnsi="Arial" w:cs="Arial"/>
        </w:rPr>
        <w:tab/>
      </w:r>
      <w:r w:rsidR="00D43D17">
        <w:rPr>
          <w:rFonts w:ascii="Arial" w:hAnsi="Arial" w:cs="Arial"/>
        </w:rPr>
        <w:t>Taijalta</w:t>
      </w:r>
    </w:p>
    <w:p w14:paraId="4218894A" w14:textId="391C7E39" w:rsidR="00427060" w:rsidRDefault="00427060" w:rsidP="00526601">
      <w:pPr>
        <w:rPr>
          <w:rFonts w:ascii="Arial" w:hAnsi="Arial" w:cs="Arial"/>
        </w:rPr>
      </w:pPr>
      <w:r>
        <w:rPr>
          <w:rFonts w:ascii="Arial" w:hAnsi="Arial" w:cs="Arial"/>
        </w:rPr>
        <w:t>p. 040 5821265</w:t>
      </w:r>
      <w:r w:rsidR="00D43D17">
        <w:rPr>
          <w:rFonts w:ascii="Arial" w:hAnsi="Arial" w:cs="Arial"/>
        </w:rPr>
        <w:tab/>
        <w:t>p. 050 4023270</w:t>
      </w:r>
    </w:p>
    <w:p w14:paraId="6C94135B" w14:textId="426FF10C" w:rsidR="007005B0" w:rsidRPr="00E44566" w:rsidRDefault="007005B0" w:rsidP="00526601">
      <w:pPr>
        <w:rPr>
          <w:rFonts w:ascii="Arial" w:hAnsi="Arial" w:cs="Arial"/>
        </w:rPr>
      </w:pPr>
    </w:p>
    <w:p w14:paraId="34BE7A36" w14:textId="77777777" w:rsidR="0016119B" w:rsidRPr="00EA0553" w:rsidRDefault="0016119B" w:rsidP="0016119B">
      <w:pPr>
        <w:rPr>
          <w:rFonts w:ascii="Arial" w:hAnsi="Arial" w:cs="Arial"/>
        </w:rPr>
      </w:pPr>
      <w:r>
        <w:rPr>
          <w:rFonts w:ascii="Arial" w:hAnsi="Arial" w:cs="Arial"/>
        </w:rPr>
        <w:t xml:space="preserve">Laavua saa käyttää myös omatoimiretkeilyyn, autolla pääsee laavun läheiselle kääntöpaikalle metsäautotietä pitkin niin Niemikylän kuin </w:t>
      </w:r>
      <w:proofErr w:type="spellStart"/>
      <w:r>
        <w:rPr>
          <w:rFonts w:ascii="Arial" w:hAnsi="Arial" w:cs="Arial"/>
        </w:rPr>
        <w:t>Karustanlahden</w:t>
      </w:r>
      <w:proofErr w:type="spellEnd"/>
      <w:r>
        <w:rPr>
          <w:rFonts w:ascii="Arial" w:hAnsi="Arial" w:cs="Arial"/>
        </w:rPr>
        <w:t xml:space="preserve"> suunnalta.</w:t>
      </w:r>
    </w:p>
    <w:p w14:paraId="73FB7EE4" w14:textId="5AD72A86" w:rsidR="00427060" w:rsidRPr="00E44566" w:rsidRDefault="00427060">
      <w:pPr>
        <w:rPr>
          <w:rFonts w:ascii="Arial" w:hAnsi="Arial" w:cs="Arial"/>
        </w:rPr>
      </w:pPr>
    </w:p>
    <w:p w14:paraId="0B87444E" w14:textId="77777777" w:rsidR="00E44566" w:rsidRPr="00E44566" w:rsidRDefault="00E44566">
      <w:pPr>
        <w:rPr>
          <w:rFonts w:ascii="Arial" w:hAnsi="Arial" w:cs="Arial"/>
        </w:rPr>
      </w:pPr>
    </w:p>
    <w:p w14:paraId="265A896D" w14:textId="77777777" w:rsidR="0078567E" w:rsidRPr="00E44566" w:rsidRDefault="0078567E" w:rsidP="00174431">
      <w:pPr>
        <w:outlineLvl w:val="0"/>
        <w:rPr>
          <w:rFonts w:ascii="Arial" w:hAnsi="Arial" w:cs="Arial"/>
        </w:rPr>
      </w:pPr>
    </w:p>
    <w:p w14:paraId="25D5AD49" w14:textId="3EC91DE6" w:rsidR="0078567E" w:rsidRPr="00F90F96" w:rsidRDefault="00A610E0" w:rsidP="00F90F96">
      <w:pPr>
        <w:rPr>
          <w:rFonts w:ascii="Arial" w:hAnsi="Arial" w:cs="Arial"/>
          <w:b/>
          <w:bCs/>
          <w:kern w:val="36"/>
        </w:rPr>
      </w:pPr>
      <w:r w:rsidRPr="00534662">
        <w:rPr>
          <w:rFonts w:ascii="Arial" w:hAnsi="Arial" w:cs="Arial"/>
          <w:b/>
          <w:bCs/>
          <w:kern w:val="36"/>
        </w:rPr>
        <w:t>Partion asiointipalvelu</w:t>
      </w:r>
      <w:r w:rsidRPr="00534662">
        <w:rPr>
          <w:rFonts w:ascii="Arial" w:hAnsi="Arial" w:cs="Arial"/>
          <w:kern w:val="36"/>
        </w:rPr>
        <w:t xml:space="preserve"> </w:t>
      </w:r>
      <w:hyperlink r:id="rId9" w:history="1">
        <w:r w:rsidRPr="00534662">
          <w:rPr>
            <w:rStyle w:val="button"/>
            <w:rFonts w:ascii="Arial" w:hAnsi="Arial" w:cs="Arial"/>
            <w:color w:val="0000FF"/>
            <w:u w:val="single"/>
          </w:rPr>
          <w:t>asiointi.partio.fi</w:t>
        </w:r>
      </w:hyperlink>
    </w:p>
    <w:p w14:paraId="11659414" w14:textId="13AA57EE" w:rsidR="0078567E" w:rsidRPr="00534662" w:rsidRDefault="0078567E" w:rsidP="0078567E">
      <w:pPr>
        <w:outlineLvl w:val="0"/>
        <w:rPr>
          <w:rFonts w:ascii="Arial" w:hAnsi="Arial" w:cs="Arial"/>
          <w:bCs/>
          <w:kern w:val="36"/>
        </w:rPr>
      </w:pPr>
      <w:r w:rsidRPr="00534662">
        <w:rPr>
          <w:rFonts w:ascii="Arial" w:hAnsi="Arial" w:cs="Arial"/>
          <w:kern w:val="36"/>
        </w:rPr>
        <w:t>Asiointipalvelussa voitte päivittää yhteystietoja, tulostaa jäsenkortin, lisätä toisen huoltajan</w:t>
      </w:r>
      <w:r w:rsidR="00A610E0" w:rsidRPr="00534662">
        <w:rPr>
          <w:rFonts w:ascii="Arial" w:hAnsi="Arial" w:cs="Arial"/>
          <w:kern w:val="36"/>
        </w:rPr>
        <w:t>, ilmoittautua tapahtumiin</w:t>
      </w:r>
      <w:r w:rsidRPr="00534662">
        <w:rPr>
          <w:rFonts w:ascii="Arial" w:hAnsi="Arial" w:cs="Arial"/>
          <w:kern w:val="36"/>
        </w:rPr>
        <w:t xml:space="preserve"> jne.</w:t>
      </w:r>
    </w:p>
    <w:p w14:paraId="00EE6C7B" w14:textId="77777777" w:rsidR="0078567E" w:rsidRPr="00534662" w:rsidRDefault="0078567E" w:rsidP="00174431">
      <w:pPr>
        <w:outlineLvl w:val="0"/>
        <w:rPr>
          <w:rFonts w:ascii="Arial" w:hAnsi="Arial" w:cs="Arial"/>
        </w:rPr>
      </w:pPr>
    </w:p>
    <w:p w14:paraId="55C45A69" w14:textId="77777777" w:rsidR="008437BB" w:rsidRPr="00534662" w:rsidRDefault="008437BB" w:rsidP="00174431">
      <w:pPr>
        <w:outlineLvl w:val="0"/>
        <w:rPr>
          <w:rFonts w:ascii="Arial" w:hAnsi="Arial" w:cs="Arial"/>
          <w:b/>
        </w:rPr>
      </w:pPr>
      <w:r w:rsidRPr="00534662">
        <w:rPr>
          <w:rFonts w:ascii="Arial" w:hAnsi="Arial" w:cs="Arial"/>
          <w:b/>
        </w:rPr>
        <w:t>Ilmoittautumisista</w:t>
      </w:r>
    </w:p>
    <w:p w14:paraId="68CD6308" w14:textId="77777777" w:rsidR="00987107" w:rsidRPr="00534662" w:rsidRDefault="00987107" w:rsidP="00987107">
      <w:pPr>
        <w:numPr>
          <w:ilvl w:val="0"/>
          <w:numId w:val="27"/>
        </w:numPr>
        <w:outlineLvl w:val="0"/>
        <w:rPr>
          <w:rFonts w:ascii="Arial" w:hAnsi="Arial" w:cs="Arial"/>
        </w:rPr>
      </w:pPr>
      <w:r w:rsidRPr="00534662">
        <w:rPr>
          <w:rFonts w:ascii="Arial" w:hAnsi="Arial" w:cs="Arial"/>
          <w:b/>
        </w:rPr>
        <w:t>M</w:t>
      </w:r>
      <w:r w:rsidR="00412661" w:rsidRPr="00534662">
        <w:rPr>
          <w:rFonts w:ascii="Arial" w:hAnsi="Arial" w:cs="Arial"/>
          <w:b/>
        </w:rPr>
        <w:t>uistat</w:t>
      </w:r>
      <w:r w:rsidR="00447C3E" w:rsidRPr="00534662">
        <w:rPr>
          <w:rFonts w:ascii="Arial" w:hAnsi="Arial" w:cs="Arial"/>
          <w:b/>
        </w:rPr>
        <w:t>te</w:t>
      </w:r>
      <w:r w:rsidR="00412661" w:rsidRPr="00534662">
        <w:rPr>
          <w:rFonts w:ascii="Arial" w:hAnsi="Arial" w:cs="Arial"/>
          <w:b/>
        </w:rPr>
        <w:t>han ilmoittautua ajoissa</w:t>
      </w:r>
      <w:r w:rsidR="00412661" w:rsidRPr="00534662">
        <w:rPr>
          <w:rFonts w:ascii="Arial" w:hAnsi="Arial" w:cs="Arial"/>
        </w:rPr>
        <w:t xml:space="preserve"> </w:t>
      </w:r>
      <w:r w:rsidRPr="00534662">
        <w:rPr>
          <w:rFonts w:ascii="Arial" w:hAnsi="Arial" w:cs="Arial"/>
        </w:rPr>
        <w:t xml:space="preserve">retkille, kisoihin ja muihin tapahtumiin </w:t>
      </w:r>
      <w:r w:rsidR="00412661" w:rsidRPr="00534662">
        <w:rPr>
          <w:rFonts w:ascii="Arial" w:hAnsi="Arial" w:cs="Arial"/>
        </w:rPr>
        <w:t xml:space="preserve">ja näin helpottaa johtajien </w:t>
      </w:r>
      <w:r w:rsidR="007B181D" w:rsidRPr="00534662">
        <w:rPr>
          <w:rFonts w:ascii="Arial" w:hAnsi="Arial" w:cs="Arial"/>
        </w:rPr>
        <w:t>hommia</w:t>
      </w:r>
      <w:r w:rsidR="00412661" w:rsidRPr="00534662">
        <w:rPr>
          <w:rFonts w:ascii="Arial" w:hAnsi="Arial" w:cs="Arial"/>
        </w:rPr>
        <w:t xml:space="preserve">. </w:t>
      </w:r>
    </w:p>
    <w:p w14:paraId="2A5D1CFF" w14:textId="617207AF" w:rsidR="00987107" w:rsidRPr="00534662" w:rsidRDefault="008437BB" w:rsidP="00987107">
      <w:pPr>
        <w:numPr>
          <w:ilvl w:val="0"/>
          <w:numId w:val="27"/>
        </w:numPr>
        <w:outlineLvl w:val="0"/>
        <w:rPr>
          <w:rFonts w:ascii="Arial" w:hAnsi="Arial" w:cs="Arial"/>
        </w:rPr>
      </w:pPr>
      <w:r w:rsidRPr="00534662">
        <w:rPr>
          <w:rFonts w:ascii="Arial" w:hAnsi="Arial" w:cs="Arial"/>
        </w:rPr>
        <w:t xml:space="preserve">Ilmoittautumiset </w:t>
      </w:r>
      <w:r w:rsidR="00EC40D9" w:rsidRPr="00534662">
        <w:rPr>
          <w:rFonts w:ascii="Arial" w:hAnsi="Arial" w:cs="Arial"/>
        </w:rPr>
        <w:t>tapahtuvat</w:t>
      </w:r>
      <w:r w:rsidRPr="00534662">
        <w:rPr>
          <w:rFonts w:ascii="Arial" w:hAnsi="Arial" w:cs="Arial"/>
        </w:rPr>
        <w:t xml:space="preserve"> Partion jäsenrekisteri Kuksa</w:t>
      </w:r>
      <w:r w:rsidR="00EC40D9" w:rsidRPr="00534662">
        <w:rPr>
          <w:rFonts w:ascii="Arial" w:hAnsi="Arial" w:cs="Arial"/>
        </w:rPr>
        <w:t xml:space="preserve">an. </w:t>
      </w:r>
      <w:r w:rsidRPr="00EA0553">
        <w:rPr>
          <w:rFonts w:ascii="Arial" w:hAnsi="Arial" w:cs="Arial"/>
          <w:b/>
          <w:bCs/>
        </w:rPr>
        <w:t xml:space="preserve">Ilmoittautumislinkit löytyvät helpoiten Kurun Kontioiden nettisivuilta </w:t>
      </w:r>
      <w:hyperlink r:id="rId10" w:history="1">
        <w:r w:rsidR="00987107" w:rsidRPr="00EA0553">
          <w:rPr>
            <w:rStyle w:val="Hyperlinkki"/>
            <w:rFonts w:ascii="Arial" w:hAnsi="Arial" w:cs="Arial"/>
            <w:b/>
            <w:bCs/>
          </w:rPr>
          <w:t>www.kurunkontiot.fi</w:t>
        </w:r>
      </w:hyperlink>
      <w:r w:rsidR="00987107" w:rsidRPr="00EA0553">
        <w:rPr>
          <w:rFonts w:ascii="Arial" w:hAnsi="Arial" w:cs="Arial"/>
          <w:b/>
          <w:bCs/>
        </w:rPr>
        <w:t xml:space="preserve"> </w:t>
      </w:r>
      <w:r w:rsidRPr="00EA0553">
        <w:rPr>
          <w:rFonts w:ascii="Arial" w:hAnsi="Arial" w:cs="Arial"/>
          <w:b/>
          <w:bCs/>
        </w:rPr>
        <w:t xml:space="preserve">kohdasta ”ILMOITTAUTUMISET” </w:t>
      </w:r>
      <w:r w:rsidR="00A610E0" w:rsidRPr="00534662">
        <w:rPr>
          <w:rFonts w:ascii="Arial" w:hAnsi="Arial" w:cs="Arial"/>
        </w:rPr>
        <w:t xml:space="preserve">tai </w:t>
      </w:r>
      <w:r w:rsidR="00A610E0" w:rsidRPr="002233DA">
        <w:rPr>
          <w:rFonts w:ascii="Arial" w:hAnsi="Arial" w:cs="Arial"/>
          <w:b/>
          <w:bCs/>
        </w:rPr>
        <w:t>Partion asiointipalvelun kautta</w:t>
      </w:r>
      <w:r w:rsidR="00A610E0" w:rsidRPr="00534662">
        <w:rPr>
          <w:rFonts w:ascii="Arial" w:hAnsi="Arial" w:cs="Arial"/>
        </w:rPr>
        <w:t>.</w:t>
      </w:r>
    </w:p>
    <w:p w14:paraId="512E3C7A" w14:textId="77777777" w:rsidR="00987107" w:rsidRPr="00534662" w:rsidRDefault="00EC40D9" w:rsidP="00987107">
      <w:pPr>
        <w:numPr>
          <w:ilvl w:val="0"/>
          <w:numId w:val="27"/>
        </w:numPr>
        <w:outlineLvl w:val="0"/>
        <w:rPr>
          <w:rFonts w:ascii="Arial" w:hAnsi="Arial" w:cs="Arial"/>
        </w:rPr>
      </w:pPr>
      <w:r w:rsidRPr="00534662">
        <w:rPr>
          <w:rFonts w:ascii="Arial" w:hAnsi="Arial" w:cs="Arial"/>
        </w:rPr>
        <w:t>Huoltajan tulee ilmoittaa lapsensa/nuorensa tapahtum</w:t>
      </w:r>
      <w:r w:rsidR="0078567E" w:rsidRPr="00534662">
        <w:rPr>
          <w:rFonts w:ascii="Arial" w:hAnsi="Arial" w:cs="Arial"/>
        </w:rPr>
        <w:t>ii</w:t>
      </w:r>
      <w:r w:rsidRPr="00534662">
        <w:rPr>
          <w:rFonts w:ascii="Arial" w:hAnsi="Arial" w:cs="Arial"/>
        </w:rPr>
        <w:t xml:space="preserve">n </w:t>
      </w:r>
      <w:r w:rsidR="00447C3E" w:rsidRPr="00534662">
        <w:rPr>
          <w:rFonts w:ascii="Arial" w:hAnsi="Arial" w:cs="Arial"/>
        </w:rPr>
        <w:t xml:space="preserve">huoltajan </w:t>
      </w:r>
      <w:r w:rsidRPr="00534662">
        <w:rPr>
          <w:rFonts w:ascii="Arial" w:hAnsi="Arial" w:cs="Arial"/>
        </w:rPr>
        <w:t>omilla Partio ID-tunnuksilla.</w:t>
      </w:r>
      <w:r w:rsidR="008437BB" w:rsidRPr="00534662">
        <w:rPr>
          <w:rFonts w:ascii="Arial" w:hAnsi="Arial" w:cs="Arial"/>
        </w:rPr>
        <w:t xml:space="preserve"> Jos et muista Partio ID tunnustasi, otathan yhteyttä Tanjaan, joka voi resetoida vanha</w:t>
      </w:r>
      <w:r w:rsidRPr="00534662">
        <w:rPr>
          <w:rFonts w:ascii="Arial" w:hAnsi="Arial" w:cs="Arial"/>
        </w:rPr>
        <w:t>n</w:t>
      </w:r>
      <w:r w:rsidR="008437BB" w:rsidRPr="00534662">
        <w:rPr>
          <w:rFonts w:ascii="Arial" w:hAnsi="Arial" w:cs="Arial"/>
        </w:rPr>
        <w:t xml:space="preserve"> tunnuksen, jonka jälkeen voit luoda uuden tunnuksen itsellesi</w:t>
      </w:r>
      <w:r w:rsidR="00315D91" w:rsidRPr="00534662">
        <w:rPr>
          <w:rFonts w:ascii="Arial" w:hAnsi="Arial" w:cs="Arial"/>
        </w:rPr>
        <w:t xml:space="preserve"> (tarvitset Kuksassa olevan sähköpostiosoitteen + huoltajan jäsennumeron)</w:t>
      </w:r>
      <w:r w:rsidR="008437BB" w:rsidRPr="00534662">
        <w:rPr>
          <w:rFonts w:ascii="Arial" w:hAnsi="Arial" w:cs="Arial"/>
        </w:rPr>
        <w:t xml:space="preserve">. </w:t>
      </w:r>
    </w:p>
    <w:p w14:paraId="75D2E5FD" w14:textId="31243B67" w:rsidR="00412661" w:rsidRPr="00534662" w:rsidRDefault="008437BB" w:rsidP="00987107">
      <w:pPr>
        <w:numPr>
          <w:ilvl w:val="0"/>
          <w:numId w:val="27"/>
        </w:numPr>
        <w:outlineLvl w:val="0"/>
        <w:rPr>
          <w:rFonts w:ascii="Arial" w:hAnsi="Arial" w:cs="Arial"/>
        </w:rPr>
      </w:pPr>
      <w:r w:rsidRPr="00534662">
        <w:rPr>
          <w:rFonts w:ascii="Arial" w:hAnsi="Arial" w:cs="Arial"/>
          <w:b/>
        </w:rPr>
        <w:t>Ilmoittautuessa muista ilmoittaa erityisruokavaliot, kyyditys</w:t>
      </w:r>
      <w:r w:rsidR="00E3706C" w:rsidRPr="00534662">
        <w:rPr>
          <w:rFonts w:ascii="Arial" w:hAnsi="Arial" w:cs="Arial"/>
          <w:b/>
        </w:rPr>
        <w:t xml:space="preserve"> ja saattaja</w:t>
      </w:r>
      <w:r w:rsidRPr="00534662">
        <w:rPr>
          <w:rFonts w:ascii="Arial" w:hAnsi="Arial" w:cs="Arial"/>
          <w:b/>
        </w:rPr>
        <w:t xml:space="preserve"> mahdollisuus ja jos lapsesi osallistuu esim. retkelle vain osan aikaa.</w:t>
      </w:r>
      <w:r w:rsidR="00180C29" w:rsidRPr="00534662">
        <w:rPr>
          <w:rFonts w:ascii="Arial" w:hAnsi="Arial" w:cs="Arial"/>
        </w:rPr>
        <w:t xml:space="preserve"> Kyydit esim. linja-autolla maksavat todella paljon</w:t>
      </w:r>
      <w:r w:rsidR="00315D91" w:rsidRPr="00534662">
        <w:rPr>
          <w:rFonts w:ascii="Arial" w:hAnsi="Arial" w:cs="Arial"/>
        </w:rPr>
        <w:t xml:space="preserve"> ja varsinkin viikonloppuisin</w:t>
      </w:r>
      <w:r w:rsidR="00180C29" w:rsidRPr="00534662">
        <w:rPr>
          <w:rFonts w:ascii="Arial" w:hAnsi="Arial" w:cs="Arial"/>
        </w:rPr>
        <w:t xml:space="preserve">, joten </w:t>
      </w:r>
      <w:r w:rsidR="00180C29" w:rsidRPr="00534662">
        <w:rPr>
          <w:rFonts w:ascii="Arial" w:hAnsi="Arial" w:cs="Arial"/>
          <w:b/>
        </w:rPr>
        <w:t>ensisijaisesti menemme tapahtumiin vanhempien</w:t>
      </w:r>
      <w:r w:rsidR="00534662" w:rsidRPr="00534662">
        <w:rPr>
          <w:rFonts w:ascii="Arial" w:hAnsi="Arial" w:cs="Arial"/>
          <w:b/>
        </w:rPr>
        <w:t xml:space="preserve"> ja johtajien</w:t>
      </w:r>
      <w:r w:rsidR="00180C29" w:rsidRPr="00534662">
        <w:rPr>
          <w:rFonts w:ascii="Arial" w:hAnsi="Arial" w:cs="Arial"/>
          <w:b/>
        </w:rPr>
        <w:t xml:space="preserve"> kyydeillä</w:t>
      </w:r>
      <w:r w:rsidR="00180C29" w:rsidRPr="00534662">
        <w:rPr>
          <w:rFonts w:ascii="Arial" w:hAnsi="Arial" w:cs="Arial"/>
        </w:rPr>
        <w:t xml:space="preserve"> ja </w:t>
      </w:r>
      <w:proofErr w:type="spellStart"/>
      <w:r w:rsidR="00302667" w:rsidRPr="00534662">
        <w:rPr>
          <w:rFonts w:ascii="Arial" w:hAnsi="Arial" w:cs="Arial"/>
        </w:rPr>
        <w:t>lpk</w:t>
      </w:r>
      <w:proofErr w:type="spellEnd"/>
      <w:r w:rsidR="00302667" w:rsidRPr="00534662">
        <w:rPr>
          <w:rFonts w:ascii="Arial" w:hAnsi="Arial" w:cs="Arial"/>
        </w:rPr>
        <w:t xml:space="preserve"> kerää kyytimaksut osallistujilta</w:t>
      </w:r>
      <w:r w:rsidR="00534662" w:rsidRPr="00534662">
        <w:rPr>
          <w:rFonts w:ascii="Arial" w:hAnsi="Arial" w:cs="Arial"/>
        </w:rPr>
        <w:t>. K</w:t>
      </w:r>
      <w:r w:rsidR="00180C29" w:rsidRPr="00534662">
        <w:rPr>
          <w:rFonts w:ascii="Arial" w:hAnsi="Arial" w:cs="Arial"/>
        </w:rPr>
        <w:t>yyditsijät laskuttavat matkalaskulla lippukuntaa.</w:t>
      </w:r>
    </w:p>
    <w:p w14:paraId="36CE1AAA" w14:textId="6B70A6AC" w:rsidR="0078567E" w:rsidRPr="00534662" w:rsidRDefault="0078567E" w:rsidP="008F37C7">
      <w:pPr>
        <w:numPr>
          <w:ilvl w:val="0"/>
          <w:numId w:val="27"/>
        </w:numPr>
        <w:outlineLvl w:val="0"/>
        <w:rPr>
          <w:rFonts w:ascii="Arial" w:hAnsi="Arial" w:cs="Arial"/>
        </w:rPr>
      </w:pPr>
      <w:r w:rsidRPr="00534662">
        <w:rPr>
          <w:rFonts w:ascii="Arial" w:hAnsi="Arial" w:cs="Arial"/>
        </w:rPr>
        <w:t xml:space="preserve">Tapahtumissa saattajina toimivien vanhempien/huoltajien ei tarvitse olla jäseniä, huomioithan kuitenkin, ettei partiovakuutus ole tällöin voimassa. </w:t>
      </w:r>
      <w:r w:rsidRPr="002233DA">
        <w:rPr>
          <w:rFonts w:ascii="Arial" w:hAnsi="Arial" w:cs="Arial"/>
          <w:b/>
          <w:bCs/>
        </w:rPr>
        <w:t>Vanhemmat/huoltajat ovat erittäin tervetulleita partiotapahtumiin mukaan mahdollistamaan tapahtumaan osallistumisen tai tapahtuman järjestämisen.</w:t>
      </w:r>
      <w:r w:rsidRPr="00534662">
        <w:rPr>
          <w:rFonts w:ascii="Arial" w:hAnsi="Arial" w:cs="Arial"/>
        </w:rPr>
        <w:t xml:space="preserve"> Toivoisimme, että vanhemmat/huoltajat ilmoittavat myös itsensä </w:t>
      </w:r>
      <w:r w:rsidR="00A610E0" w:rsidRPr="00534662">
        <w:rPr>
          <w:rFonts w:ascii="Arial" w:hAnsi="Arial" w:cs="Arial"/>
        </w:rPr>
        <w:t>retkille/tapahtumiin</w:t>
      </w:r>
      <w:r w:rsidR="008F37C7" w:rsidRPr="00534662">
        <w:rPr>
          <w:rFonts w:ascii="Arial" w:hAnsi="Arial" w:cs="Arial"/>
        </w:rPr>
        <w:t xml:space="preserve"> ”ei vielä partiolainen” -linkin kautta, jolloin saamme tarvittavat tiedot käyttöömme.</w:t>
      </w:r>
    </w:p>
    <w:p w14:paraId="1BE1BA0F" w14:textId="746EF9C6" w:rsidR="008437BB" w:rsidRDefault="008437BB" w:rsidP="00174431">
      <w:pPr>
        <w:outlineLvl w:val="0"/>
        <w:rPr>
          <w:rFonts w:ascii="Arial" w:hAnsi="Arial" w:cs="Arial"/>
        </w:rPr>
      </w:pPr>
    </w:p>
    <w:p w14:paraId="60711FA2" w14:textId="0D0A3BD6" w:rsidR="00534662" w:rsidRPr="00534662" w:rsidRDefault="00534662" w:rsidP="00174431">
      <w:pPr>
        <w:outlineLvl w:val="0"/>
        <w:rPr>
          <w:rFonts w:ascii="Arial" w:hAnsi="Arial" w:cs="Arial"/>
          <w:b/>
          <w:bCs/>
        </w:rPr>
      </w:pPr>
      <w:r w:rsidRPr="00534662">
        <w:rPr>
          <w:rFonts w:ascii="Arial" w:hAnsi="Arial" w:cs="Arial"/>
          <w:b/>
          <w:bCs/>
        </w:rPr>
        <w:t>Jäsenmaksu</w:t>
      </w:r>
    </w:p>
    <w:p w14:paraId="0F63C638" w14:textId="6B511F05" w:rsidR="00534662" w:rsidRPr="00534662" w:rsidRDefault="00B85F53" w:rsidP="00146B87">
      <w:pPr>
        <w:pStyle w:val="Otsikko2"/>
        <w:rPr>
          <w:rFonts w:ascii="Arial" w:hAnsi="Arial" w:cs="Arial"/>
          <w:b w:val="0"/>
          <w:bCs w:val="0"/>
        </w:rPr>
      </w:pPr>
      <w:r w:rsidRPr="00534662">
        <w:rPr>
          <w:rFonts w:ascii="Arial" w:hAnsi="Arial" w:cs="Arial"/>
          <w:b w:val="0"/>
          <w:bCs w:val="0"/>
        </w:rPr>
        <w:t xml:space="preserve">Suomen Partiolaisten jäsenmaksu tulee olla maksettuna osallistuessa partiotoimintaan. </w:t>
      </w:r>
      <w:r w:rsidR="0078567E" w:rsidRPr="00534662">
        <w:rPr>
          <w:rFonts w:ascii="Arial" w:hAnsi="Arial" w:cs="Arial"/>
          <w:b w:val="0"/>
          <w:bCs w:val="0"/>
        </w:rPr>
        <w:t>Vanhojen jäsenten j</w:t>
      </w:r>
      <w:r w:rsidR="00987107" w:rsidRPr="00534662">
        <w:rPr>
          <w:rFonts w:ascii="Arial" w:hAnsi="Arial" w:cs="Arial"/>
          <w:b w:val="0"/>
          <w:bCs w:val="0"/>
        </w:rPr>
        <w:t>äsenmaksut tulevat maksuun taas loppuvuodesta</w:t>
      </w:r>
      <w:r w:rsidR="0078567E" w:rsidRPr="00534662">
        <w:rPr>
          <w:rFonts w:ascii="Arial" w:hAnsi="Arial" w:cs="Arial"/>
          <w:b w:val="0"/>
          <w:bCs w:val="0"/>
        </w:rPr>
        <w:t xml:space="preserve"> Suomen Partiolaisten toimesta</w:t>
      </w:r>
      <w:r w:rsidR="00987107" w:rsidRPr="00534662">
        <w:rPr>
          <w:rFonts w:ascii="Arial" w:hAnsi="Arial" w:cs="Arial"/>
          <w:b w:val="0"/>
          <w:bCs w:val="0"/>
        </w:rPr>
        <w:t>.</w:t>
      </w:r>
      <w:r w:rsidR="0078567E" w:rsidRPr="00534662">
        <w:rPr>
          <w:rFonts w:ascii="Arial" w:hAnsi="Arial" w:cs="Arial"/>
          <w:b w:val="0"/>
          <w:bCs w:val="0"/>
        </w:rPr>
        <w:t xml:space="preserve"> Hukkunut jäsenlasku löytyy Kuksasta mm. asiointipalvelun kautta.</w:t>
      </w:r>
      <w:r w:rsidR="00146B87" w:rsidRPr="00534662">
        <w:rPr>
          <w:rFonts w:ascii="Arial" w:hAnsi="Arial" w:cs="Arial"/>
          <w:b w:val="0"/>
          <w:bCs w:val="0"/>
        </w:rPr>
        <w:t xml:space="preserve"> </w:t>
      </w:r>
    </w:p>
    <w:p w14:paraId="0EA119FC" w14:textId="556EA2E1" w:rsidR="00534662" w:rsidRPr="00534662" w:rsidRDefault="00534662" w:rsidP="00146B87">
      <w:pPr>
        <w:pStyle w:val="Otsikko2"/>
        <w:rPr>
          <w:rFonts w:ascii="Arial" w:hAnsi="Arial" w:cs="Arial"/>
          <w:b w:val="0"/>
          <w:bCs w:val="0"/>
        </w:rPr>
      </w:pPr>
    </w:p>
    <w:p w14:paraId="106B636A" w14:textId="221FE0DB" w:rsidR="00534662" w:rsidRDefault="00534662" w:rsidP="00534662">
      <w:pPr>
        <w:rPr>
          <w:rFonts w:ascii="Arial" w:hAnsi="Arial" w:cs="Arial"/>
        </w:rPr>
      </w:pPr>
      <w:r w:rsidRPr="00534662">
        <w:rPr>
          <w:rFonts w:ascii="Arial" w:hAnsi="Arial" w:cs="Arial"/>
          <w:b/>
          <w:bCs/>
        </w:rPr>
        <w:t>Uudet jäsenet</w:t>
      </w:r>
      <w:r w:rsidRPr="00534662">
        <w:rPr>
          <w:rFonts w:ascii="Arial" w:hAnsi="Arial" w:cs="Arial"/>
        </w:rPr>
        <w:t>, voit osallistua retkille/tapahtumiin/koloiltoihin, vaikka jäsenmaksua ei ole vielä sinulle tullut. Kun jäsenmaksu tulee, niin maksathan sen eräpäivään mennessä, jotta jäsenyytesi pysyy voimassa.</w:t>
      </w:r>
    </w:p>
    <w:p w14:paraId="3C01E389" w14:textId="2F82DE87" w:rsidR="00534662" w:rsidRDefault="00534662" w:rsidP="00534662">
      <w:pPr>
        <w:rPr>
          <w:rFonts w:ascii="Arial" w:hAnsi="Arial" w:cs="Arial"/>
        </w:rPr>
      </w:pPr>
    </w:p>
    <w:p w14:paraId="4A9FC020" w14:textId="6A377E1E" w:rsidR="00534662" w:rsidRPr="00534662" w:rsidRDefault="00534662" w:rsidP="00534662">
      <w:pPr>
        <w:rPr>
          <w:rFonts w:ascii="Arial" w:hAnsi="Arial" w:cs="Arial"/>
        </w:rPr>
      </w:pPr>
      <w:r w:rsidRPr="00534662">
        <w:rPr>
          <w:rFonts w:ascii="Arial" w:hAnsi="Arial" w:cs="Arial"/>
          <w:b/>
          <w:bCs/>
        </w:rPr>
        <w:t>Jäsenmaksuvapautus</w:t>
      </w:r>
      <w:r w:rsidRPr="00534662">
        <w:rPr>
          <w:rFonts w:ascii="Arial" w:hAnsi="Arial" w:cs="Arial"/>
        </w:rPr>
        <w:t xml:space="preserve"> voidaan myöntää taloudellisin, terveydellisin ja sosiaalisin perustein. Jäsenmaksusta vapauttamista voi anoa ympäri vuoden, anomus tulee kuitenkin tehdä ennen jäsenmaksulaskun eräpäivää. Jäsenmaksuvapautuksen myöntää Suomen Partiolaiset</w:t>
      </w:r>
      <w:r w:rsidR="001751A4">
        <w:rPr>
          <w:rFonts w:ascii="Arial" w:hAnsi="Arial" w:cs="Arial"/>
        </w:rPr>
        <w:t>.</w:t>
      </w:r>
    </w:p>
    <w:p w14:paraId="7CC5F3D6" w14:textId="55201DA6" w:rsidR="00146B87" w:rsidRDefault="00146B87" w:rsidP="007005B0">
      <w:pPr>
        <w:pStyle w:val="Otsikko2"/>
        <w:rPr>
          <w:rFonts w:ascii="Arial" w:hAnsi="Arial" w:cs="Arial"/>
          <w:b w:val="0"/>
          <w:bCs w:val="0"/>
          <w:color w:val="0000FF"/>
        </w:rPr>
      </w:pPr>
      <w:r w:rsidRPr="00534662">
        <w:rPr>
          <w:rFonts w:ascii="Arial" w:hAnsi="Arial" w:cs="Arial"/>
          <w:b w:val="0"/>
          <w:bCs w:val="0"/>
        </w:rPr>
        <w:t xml:space="preserve">Lisätietoja </w:t>
      </w:r>
      <w:hyperlink r:id="rId11" w:history="1">
        <w:r w:rsidR="002233DA" w:rsidRPr="00A2331D">
          <w:rPr>
            <w:rStyle w:val="Hyperlinkki"/>
            <w:rFonts w:ascii="Arial" w:hAnsi="Arial" w:cs="Arial"/>
            <w:b w:val="0"/>
            <w:bCs w:val="0"/>
          </w:rPr>
          <w:t>https://www.partio.fi/partiolaiselle/jasenpalvelut/jasenmaksut-ja-laskutus/</w:t>
        </w:r>
      </w:hyperlink>
    </w:p>
    <w:p w14:paraId="5BE54C09" w14:textId="4C1E4757" w:rsidR="002233DA" w:rsidRPr="002233DA" w:rsidRDefault="002233DA" w:rsidP="002233DA">
      <w:pPr>
        <w:rPr>
          <w:rFonts w:ascii="Arial" w:hAnsi="Arial" w:cs="Arial"/>
        </w:rPr>
      </w:pPr>
    </w:p>
    <w:p w14:paraId="40A3ACDF" w14:textId="24AEC366" w:rsidR="002233DA" w:rsidRPr="002233DA" w:rsidRDefault="002233DA" w:rsidP="002233DA">
      <w:pPr>
        <w:rPr>
          <w:rFonts w:ascii="Arial" w:hAnsi="Arial" w:cs="Arial"/>
        </w:rPr>
      </w:pPr>
      <w:r w:rsidRPr="002233DA">
        <w:rPr>
          <w:rFonts w:ascii="Arial" w:hAnsi="Arial" w:cs="Arial"/>
        </w:rPr>
        <w:t>Yllä</w:t>
      </w:r>
      <w:r>
        <w:rPr>
          <w:rFonts w:ascii="Arial" w:hAnsi="Arial" w:cs="Arial"/>
        </w:rPr>
        <w:t xml:space="preserve"> olevasta osoitteesta löytyy tietoa myös jäsenmaksusta ja sen maksutavoista, partiovakuutuksesta, partiosta eroamiseen….</w:t>
      </w:r>
    </w:p>
    <w:sectPr w:rsidR="002233DA" w:rsidRPr="002233DA" w:rsidSect="001270FF">
      <w:headerReference w:type="default" r:id="rId12"/>
      <w:footerReference w:type="default" r:id="rId13"/>
      <w:pgSz w:w="11906" w:h="16838" w:code="9"/>
      <w:pgMar w:top="1814" w:right="851" w:bottom="1247" w:left="851" w:header="397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752A3" w14:textId="77777777" w:rsidR="001E4877" w:rsidRDefault="001E4877">
      <w:r>
        <w:separator/>
      </w:r>
    </w:p>
  </w:endnote>
  <w:endnote w:type="continuationSeparator" w:id="0">
    <w:p w14:paraId="168A0C61" w14:textId="77777777" w:rsidR="001E4877" w:rsidRDefault="001E4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8D0DC" w14:textId="77777777" w:rsidR="00302810" w:rsidRDefault="00484B08">
    <w:pPr>
      <w:pStyle w:val="Alatunniste"/>
      <w:jc w:val="center"/>
      <w:rPr>
        <w:rFonts w:ascii="Copperplate Gothic Bold" w:hAnsi="Copperplate Gothic Bold"/>
      </w:rPr>
    </w:pPr>
    <w:r>
      <w:rPr>
        <w:noProof/>
        <w:sz w:val="20"/>
      </w:rPr>
      <w:drawing>
        <wp:anchor distT="0" distB="0" distL="114300" distR="114300" simplePos="0" relativeHeight="251659776" behindDoc="1" locked="0" layoutInCell="1" allowOverlap="1" wp14:anchorId="215081ED" wp14:editId="28952429">
          <wp:simplePos x="0" y="0"/>
          <wp:positionH relativeFrom="column">
            <wp:align>center</wp:align>
          </wp:positionH>
          <wp:positionV relativeFrom="paragraph">
            <wp:posOffset>29210</wp:posOffset>
          </wp:positionV>
          <wp:extent cx="6286500" cy="114300"/>
          <wp:effectExtent l="0" t="0" r="0" b="0"/>
          <wp:wrapTight wrapText="bothSides">
            <wp:wrapPolygon edited="0">
              <wp:start x="8378" y="0"/>
              <wp:lineTo x="0" y="0"/>
              <wp:lineTo x="0" y="18000"/>
              <wp:lineTo x="8378" y="18000"/>
              <wp:lineTo x="13156" y="18000"/>
              <wp:lineTo x="21535" y="18000"/>
              <wp:lineTo x="21535" y="0"/>
              <wp:lineTo x="13156" y="0"/>
              <wp:lineTo x="8378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71680F" w14:textId="77777777" w:rsidR="00302810" w:rsidRDefault="00000000">
    <w:pPr>
      <w:pStyle w:val="Alatunniste"/>
      <w:jc w:val="center"/>
      <w:rPr>
        <w:rFonts w:ascii="Copperplate Gothic Light" w:hAnsi="Copperplate Gothic Light"/>
        <w:sz w:val="16"/>
      </w:rPr>
    </w:pPr>
    <w:hyperlink r:id="rId2" w:history="1">
      <w:r w:rsidR="00302810">
        <w:rPr>
          <w:rStyle w:val="Hyperlinkki"/>
          <w:rFonts w:ascii="Copperplate Gothic Light" w:hAnsi="Copperplate Gothic Light"/>
          <w:color w:val="auto"/>
          <w:sz w:val="16"/>
          <w:u w:val="none"/>
        </w:rPr>
        <w:t>www.kurunkontiot.fi</w:t>
      </w:r>
    </w:hyperlink>
  </w:p>
  <w:p w14:paraId="76B1BCA5" w14:textId="77777777" w:rsidR="00302810" w:rsidRDefault="00C3565C">
    <w:pPr>
      <w:pStyle w:val="Alatunniste"/>
      <w:jc w:val="center"/>
      <w:rPr>
        <w:rFonts w:ascii="Copperplate Gothic Light" w:hAnsi="Copperplate Gothic Light"/>
        <w:sz w:val="16"/>
      </w:rPr>
    </w:pPr>
    <w:r>
      <w:rPr>
        <w:rFonts w:ascii="Copperplate Gothic Light" w:hAnsi="Copperplate Gothic Light"/>
        <w:sz w:val="16"/>
      </w:rPr>
      <w:t>kurunkontiot@gmail.com</w:t>
    </w:r>
  </w:p>
  <w:p w14:paraId="1B9F04CC" w14:textId="77777777" w:rsidR="00302810" w:rsidRDefault="00302810">
    <w:pPr>
      <w:pStyle w:val="Alatunniste"/>
      <w:jc w:val="center"/>
      <w:rPr>
        <w:rFonts w:ascii="Copperplate Gothic Bold" w:hAnsi="Copperplate Gothic Bold"/>
      </w:rPr>
    </w:pPr>
    <w:r>
      <w:rPr>
        <w:rFonts w:ascii="Copperplate Gothic Light" w:hAnsi="Copperplate Gothic Light"/>
        <w:sz w:val="16"/>
      </w:rPr>
      <w:t xml:space="preserve">Lippukunnanjohtaja </w:t>
    </w:r>
    <w:proofErr w:type="spellStart"/>
    <w:r>
      <w:rPr>
        <w:rFonts w:ascii="Copperplate Gothic Light" w:hAnsi="Copperplate Gothic Light"/>
        <w:sz w:val="16"/>
      </w:rPr>
      <w:t>tanja</w:t>
    </w:r>
    <w:proofErr w:type="spellEnd"/>
    <w:r>
      <w:rPr>
        <w:rFonts w:ascii="Copperplate Gothic Light" w:hAnsi="Copperplate Gothic Light"/>
        <w:sz w:val="16"/>
      </w:rPr>
      <w:t xml:space="preserve"> </w:t>
    </w:r>
    <w:proofErr w:type="spellStart"/>
    <w:r>
      <w:rPr>
        <w:rFonts w:ascii="Copperplate Gothic Light" w:hAnsi="Copperplate Gothic Light"/>
        <w:sz w:val="16"/>
      </w:rPr>
      <w:t>kauppinen</w:t>
    </w:r>
    <w:proofErr w:type="spellEnd"/>
    <w:r>
      <w:rPr>
        <w:rFonts w:ascii="Copperplate Gothic Light" w:hAnsi="Copperplate Gothic Light"/>
        <w:sz w:val="16"/>
      </w:rPr>
      <w:t>, p. 040-58</w:t>
    </w:r>
    <w:r w:rsidR="00FE7FA6">
      <w:rPr>
        <w:rFonts w:ascii="Copperplate Gothic Light" w:hAnsi="Copperplate Gothic Light"/>
        <w:sz w:val="16"/>
      </w:rPr>
      <w:t xml:space="preserve"> </w:t>
    </w:r>
    <w:r>
      <w:rPr>
        <w:rFonts w:ascii="Copperplate Gothic Light" w:hAnsi="Copperplate Gothic Light"/>
        <w:sz w:val="16"/>
      </w:rPr>
      <w:t>212 65, tanja.kauppinen@iki.fi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CF5BB" w14:textId="77777777" w:rsidR="001E4877" w:rsidRDefault="001E4877">
      <w:r>
        <w:separator/>
      </w:r>
    </w:p>
  </w:footnote>
  <w:footnote w:type="continuationSeparator" w:id="0">
    <w:p w14:paraId="11BC8467" w14:textId="77777777" w:rsidR="001E4877" w:rsidRDefault="001E48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9837F" w14:textId="2EE93B08" w:rsidR="00302810" w:rsidRDefault="00B542E9">
    <w:pPr>
      <w:pStyle w:val="Yltunniste"/>
      <w:jc w:val="center"/>
      <w:rPr>
        <w:rFonts w:ascii="Copperplate Gothic Bold" w:hAnsi="Copperplate Gothic Bold"/>
        <w:color w:val="0000FF"/>
        <w:sz w:val="72"/>
      </w:rPr>
    </w:pPr>
    <w:r>
      <w:rPr>
        <w:noProof/>
        <w:color w:val="0000FF"/>
        <w:sz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606CE2BA" wp14:editId="7F0C44C5">
              <wp:simplePos x="0" y="0"/>
              <wp:positionH relativeFrom="column">
                <wp:posOffset>907416</wp:posOffset>
              </wp:positionH>
              <wp:positionV relativeFrom="paragraph">
                <wp:posOffset>6350</wp:posOffset>
              </wp:positionV>
              <wp:extent cx="4542790" cy="539750"/>
              <wp:effectExtent l="0" t="0" r="0" b="0"/>
              <wp:wrapNone/>
              <wp:docPr id="1" name="WordAr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4542790" cy="53975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99022C" w14:textId="77777777" w:rsidR="00484B08" w:rsidRDefault="00484B08" w:rsidP="00484B08">
                          <w:pPr>
                            <w:jc w:val="center"/>
                          </w:pPr>
                          <w:r w:rsidRPr="00B542E9">
                            <w:rPr>
                              <w:rFonts w:ascii="Copperplate Gothic Bold" w:hAnsi="Copperplate Gothic Bold"/>
                              <w:color w:val="336699"/>
                              <w:sz w:val="72"/>
                              <w:szCs w:val="72"/>
                              <w14:shadow w14:blurRad="0" w14:dist="45847" w14:dir="2021404" w14:sx="100000" w14:sy="100000" w14:kx="0" w14:ky="0" w14:algn="ctr">
                                <w14:srgbClr w14:val="C0C0C0"/>
                              </w14:shadow>
                            </w:rPr>
                            <w:t>KURUN</w:t>
                          </w:r>
                          <w:r w:rsidRPr="00484B08">
                            <w:rPr>
                              <w:rFonts w:ascii="Copperplate Gothic Bold" w:hAnsi="Copperplate Gothic Bold"/>
                              <w:color w:val="336699"/>
                              <w:sz w:val="72"/>
                              <w:szCs w:val="72"/>
                              <w14:shadow w14:blurRad="0" w14:dist="45847" w14:dir="2021404" w14:sx="100000" w14:sy="100000" w14:kx="0" w14:ky="0" w14:algn="ctr">
                                <w14:srgbClr w14:val="C0C0C0"/>
                              </w14:shadow>
                            </w:rPr>
                            <w:t xml:space="preserve"> KONTIOT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6CE2BA" id="_x0000_t202" coordsize="21600,21600" o:spt="202" path="m,l,21600r21600,l21600,xe">
              <v:stroke joinstyle="miter"/>
              <v:path gradientshapeok="t" o:connecttype="rect"/>
            </v:shapetype>
            <v:shape id="WordArt 7" o:spid="_x0000_s1026" type="#_x0000_t202" style="position:absolute;left:0;text-align:left;margin-left:71.45pt;margin-top:.5pt;width:357.7pt;height:42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" filled="f" stroked="f">
              <v:stroke joinstyle="round"/>
              <o:lock v:ext="edit" shapetype="t"/>
              <v:textbox style="mso-fit-shape-to-text:t">
                <w:txbxContent>
                  <w:p w14:paraId="7C99022C" w14:textId="77777777" w:rsidR="00484B08" w:rsidRDefault="00484B08" w:rsidP="00484B08">
                    <w:pPr>
                      <w:jc w:val="center"/>
                    </w:pPr>
                    <w:r w:rsidRPr="00B542E9">
                      <w:rPr>
                        <w:rFonts w:ascii="Copperplate Gothic Bold" w:hAnsi="Copperplate Gothic Bold"/>
                        <w:color w:val="336699"/>
                        <w:sz w:val="72"/>
                        <w:szCs w:val="72"/>
                        <w14:shadow w14:blurRad="0" w14:dist="45847" w14:dir="2021404" w14:sx="100000" w14:sy="100000" w14:kx="0" w14:ky="0" w14:algn="ctr">
                          <w14:srgbClr w14:val="C0C0C0"/>
                        </w14:shadow>
                      </w:rPr>
                      <w:t>KURUN</w:t>
                    </w:r>
                    <w:r w:rsidRPr="00484B08">
                      <w:rPr>
                        <w:rFonts w:ascii="Copperplate Gothic Bold" w:hAnsi="Copperplate Gothic Bold"/>
                        <w:color w:val="336699"/>
                        <w:sz w:val="72"/>
                        <w:szCs w:val="72"/>
                        <w14:shadow w14:blurRad="0" w14:dist="45847" w14:dir="2021404" w14:sx="100000" w14:sy="100000" w14:kx="0" w14:ky="0" w14:algn="ctr">
                          <w14:srgbClr w14:val="C0C0C0"/>
                        </w14:shadow>
                      </w:rPr>
                      <w:t xml:space="preserve"> KONTIOT</w:t>
                    </w:r>
                  </w:p>
                </w:txbxContent>
              </v:textbox>
            </v:shape>
          </w:pict>
        </mc:Fallback>
      </mc:AlternateContent>
    </w:r>
    <w:r w:rsidR="00484B08">
      <w:rPr>
        <w:noProof/>
        <w:color w:val="0000FF"/>
        <w:sz w:val="20"/>
      </w:rPr>
      <w:drawing>
        <wp:anchor distT="0" distB="0" distL="114300" distR="114300" simplePos="0" relativeHeight="251658752" behindDoc="0" locked="0" layoutInCell="1" allowOverlap="1" wp14:anchorId="72D8BBB9" wp14:editId="7FA6A0C3">
          <wp:simplePos x="0" y="0"/>
          <wp:positionH relativeFrom="column">
            <wp:align>right</wp:align>
          </wp:positionH>
          <wp:positionV relativeFrom="paragraph">
            <wp:posOffset>-20320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4B08">
      <w:rPr>
        <w:noProof/>
        <w:color w:val="0000FF"/>
        <w:sz w:val="72"/>
      </w:rPr>
      <w:drawing>
        <wp:anchor distT="0" distB="0" distL="114300" distR="114300" simplePos="0" relativeHeight="251655680" behindDoc="0" locked="0" layoutInCell="1" allowOverlap="1" wp14:anchorId="36726315" wp14:editId="58FB5F3D">
          <wp:simplePos x="0" y="0"/>
          <wp:positionH relativeFrom="column">
            <wp:align>left</wp:align>
          </wp:positionH>
          <wp:positionV relativeFrom="paragraph">
            <wp:posOffset>-20320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4B08">
      <w:rPr>
        <w:noProof/>
        <w:sz w:val="20"/>
      </w:rPr>
      <w:drawing>
        <wp:anchor distT="0" distB="0" distL="114300" distR="114300" simplePos="0" relativeHeight="251657728" behindDoc="1" locked="0" layoutInCell="1" allowOverlap="1" wp14:anchorId="3FDF7954" wp14:editId="382C385F">
          <wp:simplePos x="0" y="0"/>
          <wp:positionH relativeFrom="column">
            <wp:align>center</wp:align>
          </wp:positionH>
          <wp:positionV relativeFrom="paragraph">
            <wp:posOffset>665480</wp:posOffset>
          </wp:positionV>
          <wp:extent cx="6286500" cy="114300"/>
          <wp:effectExtent l="0" t="0" r="0" b="0"/>
          <wp:wrapTight wrapText="bothSides">
            <wp:wrapPolygon edited="0">
              <wp:start x="8378" y="0"/>
              <wp:lineTo x="0" y="0"/>
              <wp:lineTo x="0" y="18000"/>
              <wp:lineTo x="8378" y="18000"/>
              <wp:lineTo x="13156" y="18000"/>
              <wp:lineTo x="21535" y="18000"/>
              <wp:lineTo x="21535" y="0"/>
              <wp:lineTo x="13156" y="0"/>
              <wp:lineTo x="8378" y="0"/>
            </wp:wrapPolygon>
          </wp:wrapTight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02810">
      <w:rPr>
        <w:noProof/>
        <w:color w:val="0000FF"/>
        <w:sz w:val="7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9263772"/>
    <w:multiLevelType w:val="hybridMultilevel"/>
    <w:tmpl w:val="C1324B94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BE526A"/>
    <w:multiLevelType w:val="hybridMultilevel"/>
    <w:tmpl w:val="0FACB0C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B6672"/>
    <w:multiLevelType w:val="multilevel"/>
    <w:tmpl w:val="F4AA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325E6D"/>
    <w:multiLevelType w:val="hybridMultilevel"/>
    <w:tmpl w:val="6F8CD24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E2AAE"/>
    <w:multiLevelType w:val="multilevel"/>
    <w:tmpl w:val="1DC8CC26"/>
    <w:lvl w:ilvl="0">
      <w:start w:val="6"/>
      <w:numFmt w:val="decimal"/>
      <w:lvlText w:val="%1.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6" w15:restartNumberingAfterBreak="0">
    <w:nsid w:val="19701073"/>
    <w:multiLevelType w:val="multilevel"/>
    <w:tmpl w:val="5F34AE4C"/>
    <w:lvl w:ilvl="0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06"/>
        </w:tabs>
        <w:ind w:left="33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26"/>
        </w:tabs>
        <w:ind w:left="40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66"/>
        </w:tabs>
        <w:ind w:left="54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86"/>
        </w:tabs>
        <w:ind w:left="61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12576E"/>
    <w:multiLevelType w:val="hybridMultilevel"/>
    <w:tmpl w:val="BAE0DDF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2C3EA7"/>
    <w:multiLevelType w:val="hybridMultilevel"/>
    <w:tmpl w:val="B70E435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1C6529"/>
    <w:multiLevelType w:val="hybridMultilevel"/>
    <w:tmpl w:val="4992B50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638F7"/>
    <w:multiLevelType w:val="hybridMultilevel"/>
    <w:tmpl w:val="AD6CB6B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A14949"/>
    <w:multiLevelType w:val="hybridMultilevel"/>
    <w:tmpl w:val="8F02C5BE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563540"/>
    <w:multiLevelType w:val="multilevel"/>
    <w:tmpl w:val="38F20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BF38AF"/>
    <w:multiLevelType w:val="multilevel"/>
    <w:tmpl w:val="BFEC5A86"/>
    <w:lvl w:ilvl="0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3C2DB7"/>
    <w:multiLevelType w:val="hybridMultilevel"/>
    <w:tmpl w:val="0DC8301E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1152F71"/>
    <w:multiLevelType w:val="hybridMultilevel"/>
    <w:tmpl w:val="7BCA760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BF0DC3"/>
    <w:multiLevelType w:val="hybridMultilevel"/>
    <w:tmpl w:val="6C04437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AA5BB5"/>
    <w:multiLevelType w:val="hybridMultilevel"/>
    <w:tmpl w:val="21AE561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4526C3"/>
    <w:multiLevelType w:val="hybridMultilevel"/>
    <w:tmpl w:val="6AEC6A4A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0745295"/>
    <w:multiLevelType w:val="multilevel"/>
    <w:tmpl w:val="B3CC0618"/>
    <w:lvl w:ilvl="0">
      <w:start w:val="27"/>
      <w:numFmt w:val="decimal"/>
      <w:lvlText w:val="%1.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"/>
      <w:lvlText w:val="%1.%2.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0" w15:restartNumberingAfterBreak="0">
    <w:nsid w:val="544B10CB"/>
    <w:multiLevelType w:val="hybridMultilevel"/>
    <w:tmpl w:val="BFEC5A86"/>
    <w:lvl w:ilvl="0" w:tplc="9EFEFF66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0C0A61"/>
    <w:multiLevelType w:val="hybridMultilevel"/>
    <w:tmpl w:val="3CF0189E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93D4BCF"/>
    <w:multiLevelType w:val="hybridMultilevel"/>
    <w:tmpl w:val="91A614E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FF2836"/>
    <w:multiLevelType w:val="hybridMultilevel"/>
    <w:tmpl w:val="168A1008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C167B9E"/>
    <w:multiLevelType w:val="hybridMultilevel"/>
    <w:tmpl w:val="1E9A4DF6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1DE5E60"/>
    <w:multiLevelType w:val="hybridMultilevel"/>
    <w:tmpl w:val="BF7EE54A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3AA4FBF"/>
    <w:multiLevelType w:val="hybridMultilevel"/>
    <w:tmpl w:val="DDFC98F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7" w15:restartNumberingAfterBreak="0">
    <w:nsid w:val="656235AF"/>
    <w:multiLevelType w:val="hybridMultilevel"/>
    <w:tmpl w:val="6066917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830782"/>
    <w:multiLevelType w:val="hybridMultilevel"/>
    <w:tmpl w:val="49047E46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B224BC7"/>
    <w:multiLevelType w:val="hybridMultilevel"/>
    <w:tmpl w:val="C7242FC4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01F24AF"/>
    <w:multiLevelType w:val="hybridMultilevel"/>
    <w:tmpl w:val="25D00F66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0CA4C30"/>
    <w:multiLevelType w:val="hybridMultilevel"/>
    <w:tmpl w:val="1060737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8873F0"/>
    <w:multiLevelType w:val="hybridMultilevel"/>
    <w:tmpl w:val="31B2F8C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0F0DAD"/>
    <w:multiLevelType w:val="hybridMultilevel"/>
    <w:tmpl w:val="A5042F60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FC50861"/>
    <w:multiLevelType w:val="hybridMultilevel"/>
    <w:tmpl w:val="5DD2D61A"/>
    <w:lvl w:ilvl="0" w:tplc="040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43494022">
    <w:abstractNumId w:val="19"/>
  </w:num>
  <w:num w:numId="2" w16cid:durableId="1066804154">
    <w:abstractNumId w:val="5"/>
  </w:num>
  <w:num w:numId="3" w16cid:durableId="378751024">
    <w:abstractNumId w:val="20"/>
  </w:num>
  <w:num w:numId="4" w16cid:durableId="548959706">
    <w:abstractNumId w:val="13"/>
  </w:num>
  <w:num w:numId="5" w16cid:durableId="905804081">
    <w:abstractNumId w:val="26"/>
  </w:num>
  <w:num w:numId="6" w16cid:durableId="1570074011">
    <w:abstractNumId w:val="11"/>
  </w:num>
  <w:num w:numId="7" w16cid:durableId="395667532">
    <w:abstractNumId w:val="29"/>
  </w:num>
  <w:num w:numId="8" w16cid:durableId="441922681">
    <w:abstractNumId w:val="33"/>
  </w:num>
  <w:num w:numId="9" w16cid:durableId="207300141">
    <w:abstractNumId w:val="30"/>
  </w:num>
  <w:num w:numId="10" w16cid:durableId="371345346">
    <w:abstractNumId w:val="28"/>
  </w:num>
  <w:num w:numId="11" w16cid:durableId="649289884">
    <w:abstractNumId w:val="1"/>
  </w:num>
  <w:num w:numId="12" w16cid:durableId="547692169">
    <w:abstractNumId w:val="21"/>
  </w:num>
  <w:num w:numId="13" w16cid:durableId="556672026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417" w:hanging="283"/>
        </w:pPr>
        <w:rPr>
          <w:rFonts w:ascii="Symbol" w:hAnsi="Symbol" w:hint="default"/>
        </w:rPr>
      </w:lvl>
    </w:lvlOverride>
  </w:num>
  <w:num w:numId="14" w16cid:durableId="1458377914">
    <w:abstractNumId w:val="24"/>
  </w:num>
  <w:num w:numId="15" w16cid:durableId="2108187415">
    <w:abstractNumId w:val="22"/>
  </w:num>
  <w:num w:numId="16" w16cid:durableId="1732263137">
    <w:abstractNumId w:val="16"/>
  </w:num>
  <w:num w:numId="17" w16cid:durableId="1374189478">
    <w:abstractNumId w:val="25"/>
  </w:num>
  <w:num w:numId="18" w16cid:durableId="1573539566">
    <w:abstractNumId w:val="34"/>
  </w:num>
  <w:num w:numId="19" w16cid:durableId="295835634">
    <w:abstractNumId w:val="8"/>
  </w:num>
  <w:num w:numId="20" w16cid:durableId="899174440">
    <w:abstractNumId w:val="2"/>
  </w:num>
  <w:num w:numId="21" w16cid:durableId="772097123">
    <w:abstractNumId w:val="7"/>
  </w:num>
  <w:num w:numId="22" w16cid:durableId="465315199">
    <w:abstractNumId w:val="15"/>
  </w:num>
  <w:num w:numId="23" w16cid:durableId="15929283">
    <w:abstractNumId w:val="32"/>
  </w:num>
  <w:num w:numId="24" w16cid:durableId="2076051602">
    <w:abstractNumId w:val="6"/>
  </w:num>
  <w:num w:numId="25" w16cid:durableId="1106385405">
    <w:abstractNumId w:val="4"/>
  </w:num>
  <w:num w:numId="26" w16cid:durableId="1245263503">
    <w:abstractNumId w:val="14"/>
  </w:num>
  <w:num w:numId="27" w16cid:durableId="1713533494">
    <w:abstractNumId w:val="18"/>
  </w:num>
  <w:num w:numId="28" w16cid:durableId="2000309251">
    <w:abstractNumId w:val="9"/>
  </w:num>
  <w:num w:numId="29" w16cid:durableId="1225021342">
    <w:abstractNumId w:val="17"/>
  </w:num>
  <w:num w:numId="30" w16cid:durableId="1672218761">
    <w:abstractNumId w:val="31"/>
  </w:num>
  <w:num w:numId="31" w16cid:durableId="214587929">
    <w:abstractNumId w:val="10"/>
  </w:num>
  <w:num w:numId="32" w16cid:durableId="779879118">
    <w:abstractNumId w:val="12"/>
  </w:num>
  <w:num w:numId="33" w16cid:durableId="1008678852">
    <w:abstractNumId w:val="23"/>
  </w:num>
  <w:num w:numId="34" w16cid:durableId="987056888">
    <w:abstractNumId w:val="3"/>
  </w:num>
  <w:num w:numId="35" w16cid:durableId="171850241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AA4"/>
    <w:rsid w:val="0000304E"/>
    <w:rsid w:val="00006822"/>
    <w:rsid w:val="00013A6A"/>
    <w:rsid w:val="000157D5"/>
    <w:rsid w:val="0001711E"/>
    <w:rsid w:val="00031B50"/>
    <w:rsid w:val="00033C3E"/>
    <w:rsid w:val="0003602C"/>
    <w:rsid w:val="00043A1F"/>
    <w:rsid w:val="00073405"/>
    <w:rsid w:val="000827FE"/>
    <w:rsid w:val="00090659"/>
    <w:rsid w:val="000A011C"/>
    <w:rsid w:val="000B1AAB"/>
    <w:rsid w:val="000B26A1"/>
    <w:rsid w:val="000B3F6E"/>
    <w:rsid w:val="000B4BC2"/>
    <w:rsid w:val="000C1F68"/>
    <w:rsid w:val="000C309E"/>
    <w:rsid w:val="000C4E78"/>
    <w:rsid w:val="000C6AFD"/>
    <w:rsid w:val="000D0C98"/>
    <w:rsid w:val="000D3930"/>
    <w:rsid w:val="000D56B6"/>
    <w:rsid w:val="000F763C"/>
    <w:rsid w:val="001016E3"/>
    <w:rsid w:val="0010328A"/>
    <w:rsid w:val="001116EC"/>
    <w:rsid w:val="00117B0D"/>
    <w:rsid w:val="00121502"/>
    <w:rsid w:val="001270FF"/>
    <w:rsid w:val="00130A4F"/>
    <w:rsid w:val="00143DBE"/>
    <w:rsid w:val="00146B87"/>
    <w:rsid w:val="001512F0"/>
    <w:rsid w:val="00151D78"/>
    <w:rsid w:val="0016119B"/>
    <w:rsid w:val="00174431"/>
    <w:rsid w:val="001751A4"/>
    <w:rsid w:val="00177537"/>
    <w:rsid w:val="00180AE2"/>
    <w:rsid w:val="00180C29"/>
    <w:rsid w:val="0018261A"/>
    <w:rsid w:val="00190E2A"/>
    <w:rsid w:val="0019389F"/>
    <w:rsid w:val="00194F47"/>
    <w:rsid w:val="001A5EEB"/>
    <w:rsid w:val="001B207A"/>
    <w:rsid w:val="001B2326"/>
    <w:rsid w:val="001B2D2A"/>
    <w:rsid w:val="001C7354"/>
    <w:rsid w:val="001E4877"/>
    <w:rsid w:val="0020094C"/>
    <w:rsid w:val="00211236"/>
    <w:rsid w:val="00211AFE"/>
    <w:rsid w:val="00220B7D"/>
    <w:rsid w:val="002233DA"/>
    <w:rsid w:val="002243DE"/>
    <w:rsid w:val="00231EF5"/>
    <w:rsid w:val="00250403"/>
    <w:rsid w:val="00263208"/>
    <w:rsid w:val="00272E29"/>
    <w:rsid w:val="00273BF8"/>
    <w:rsid w:val="00294848"/>
    <w:rsid w:val="002C1D16"/>
    <w:rsid w:val="002C44E6"/>
    <w:rsid w:val="002D7EA8"/>
    <w:rsid w:val="002F10E4"/>
    <w:rsid w:val="002F1BF8"/>
    <w:rsid w:val="002F2E83"/>
    <w:rsid w:val="002F5579"/>
    <w:rsid w:val="002F65D4"/>
    <w:rsid w:val="00302667"/>
    <w:rsid w:val="00302810"/>
    <w:rsid w:val="00302FD6"/>
    <w:rsid w:val="00312EEC"/>
    <w:rsid w:val="00315CEF"/>
    <w:rsid w:val="00315D91"/>
    <w:rsid w:val="00320C57"/>
    <w:rsid w:val="00320ECF"/>
    <w:rsid w:val="003237B9"/>
    <w:rsid w:val="00345C57"/>
    <w:rsid w:val="003465BC"/>
    <w:rsid w:val="00351C77"/>
    <w:rsid w:val="00352DFB"/>
    <w:rsid w:val="003540AF"/>
    <w:rsid w:val="003750C0"/>
    <w:rsid w:val="0038456E"/>
    <w:rsid w:val="003B3687"/>
    <w:rsid w:val="003C746F"/>
    <w:rsid w:val="003D44D9"/>
    <w:rsid w:val="003D6772"/>
    <w:rsid w:val="003D6854"/>
    <w:rsid w:val="003E140A"/>
    <w:rsid w:val="00412661"/>
    <w:rsid w:val="0041384A"/>
    <w:rsid w:val="004166EF"/>
    <w:rsid w:val="00416F2E"/>
    <w:rsid w:val="00417938"/>
    <w:rsid w:val="004269F3"/>
    <w:rsid w:val="00427060"/>
    <w:rsid w:val="00441B6E"/>
    <w:rsid w:val="00447C3E"/>
    <w:rsid w:val="00447FA0"/>
    <w:rsid w:val="00452FDB"/>
    <w:rsid w:val="00467FF3"/>
    <w:rsid w:val="00484B08"/>
    <w:rsid w:val="00492554"/>
    <w:rsid w:val="00493D99"/>
    <w:rsid w:val="004C3820"/>
    <w:rsid w:val="004D0332"/>
    <w:rsid w:val="004E3E57"/>
    <w:rsid w:val="004E5CC9"/>
    <w:rsid w:val="004E7A6C"/>
    <w:rsid w:val="00506E85"/>
    <w:rsid w:val="00526601"/>
    <w:rsid w:val="00533E0D"/>
    <w:rsid w:val="00534662"/>
    <w:rsid w:val="005521E4"/>
    <w:rsid w:val="00556F52"/>
    <w:rsid w:val="00571B90"/>
    <w:rsid w:val="00586AEE"/>
    <w:rsid w:val="0059109D"/>
    <w:rsid w:val="005A6A1C"/>
    <w:rsid w:val="005B480E"/>
    <w:rsid w:val="005D41FB"/>
    <w:rsid w:val="005E1740"/>
    <w:rsid w:val="005F3AE7"/>
    <w:rsid w:val="00600562"/>
    <w:rsid w:val="00611CDB"/>
    <w:rsid w:val="006142A7"/>
    <w:rsid w:val="00626BB2"/>
    <w:rsid w:val="0063060B"/>
    <w:rsid w:val="00644C94"/>
    <w:rsid w:val="006470ED"/>
    <w:rsid w:val="006727A6"/>
    <w:rsid w:val="00672D0D"/>
    <w:rsid w:val="006A0241"/>
    <w:rsid w:val="006B1969"/>
    <w:rsid w:val="006B32E5"/>
    <w:rsid w:val="006B646A"/>
    <w:rsid w:val="006B6B66"/>
    <w:rsid w:val="006C35E7"/>
    <w:rsid w:val="006D0CFF"/>
    <w:rsid w:val="006E3027"/>
    <w:rsid w:val="006E32F7"/>
    <w:rsid w:val="006E45B9"/>
    <w:rsid w:val="007005B0"/>
    <w:rsid w:val="0072791F"/>
    <w:rsid w:val="00731802"/>
    <w:rsid w:val="007403DF"/>
    <w:rsid w:val="00741BCF"/>
    <w:rsid w:val="00742083"/>
    <w:rsid w:val="0074414F"/>
    <w:rsid w:val="00751A9A"/>
    <w:rsid w:val="00754BE3"/>
    <w:rsid w:val="00760BC5"/>
    <w:rsid w:val="007619A1"/>
    <w:rsid w:val="007767D8"/>
    <w:rsid w:val="0078567E"/>
    <w:rsid w:val="0078599B"/>
    <w:rsid w:val="007A09B3"/>
    <w:rsid w:val="007A0CF5"/>
    <w:rsid w:val="007B181D"/>
    <w:rsid w:val="007D5919"/>
    <w:rsid w:val="0081656B"/>
    <w:rsid w:val="00825C1E"/>
    <w:rsid w:val="0083612A"/>
    <w:rsid w:val="00840A4E"/>
    <w:rsid w:val="00842E1E"/>
    <w:rsid w:val="008437BB"/>
    <w:rsid w:val="0086126D"/>
    <w:rsid w:val="00866589"/>
    <w:rsid w:val="00871992"/>
    <w:rsid w:val="00893659"/>
    <w:rsid w:val="00895BF3"/>
    <w:rsid w:val="008A4366"/>
    <w:rsid w:val="008B2A8F"/>
    <w:rsid w:val="008B2E03"/>
    <w:rsid w:val="008C5055"/>
    <w:rsid w:val="008D3E0E"/>
    <w:rsid w:val="008D4DA0"/>
    <w:rsid w:val="008D7D7C"/>
    <w:rsid w:val="008F1928"/>
    <w:rsid w:val="008F37C7"/>
    <w:rsid w:val="00915B45"/>
    <w:rsid w:val="009242D1"/>
    <w:rsid w:val="00931214"/>
    <w:rsid w:val="00933335"/>
    <w:rsid w:val="00936636"/>
    <w:rsid w:val="0094171F"/>
    <w:rsid w:val="009628C9"/>
    <w:rsid w:val="00971294"/>
    <w:rsid w:val="0097570A"/>
    <w:rsid w:val="009815A8"/>
    <w:rsid w:val="009831E8"/>
    <w:rsid w:val="009847E4"/>
    <w:rsid w:val="00987107"/>
    <w:rsid w:val="00987D83"/>
    <w:rsid w:val="00995154"/>
    <w:rsid w:val="009A208B"/>
    <w:rsid w:val="009A4C9E"/>
    <w:rsid w:val="009B0CC0"/>
    <w:rsid w:val="009C1AFA"/>
    <w:rsid w:val="009C4AA4"/>
    <w:rsid w:val="009D140C"/>
    <w:rsid w:val="009D4C96"/>
    <w:rsid w:val="009F21E9"/>
    <w:rsid w:val="00A202CD"/>
    <w:rsid w:val="00A24CB2"/>
    <w:rsid w:val="00A25661"/>
    <w:rsid w:val="00A30AEF"/>
    <w:rsid w:val="00A33B27"/>
    <w:rsid w:val="00A4007F"/>
    <w:rsid w:val="00A51474"/>
    <w:rsid w:val="00A51A92"/>
    <w:rsid w:val="00A527E2"/>
    <w:rsid w:val="00A54E7C"/>
    <w:rsid w:val="00A57E65"/>
    <w:rsid w:val="00A610E0"/>
    <w:rsid w:val="00A67B68"/>
    <w:rsid w:val="00A74AE5"/>
    <w:rsid w:val="00A76FA7"/>
    <w:rsid w:val="00A91BDF"/>
    <w:rsid w:val="00A94497"/>
    <w:rsid w:val="00AB313B"/>
    <w:rsid w:val="00AB3ED9"/>
    <w:rsid w:val="00AB414E"/>
    <w:rsid w:val="00AC3156"/>
    <w:rsid w:val="00AC7B59"/>
    <w:rsid w:val="00AD0D0E"/>
    <w:rsid w:val="00B07D72"/>
    <w:rsid w:val="00B151EF"/>
    <w:rsid w:val="00B214EA"/>
    <w:rsid w:val="00B24475"/>
    <w:rsid w:val="00B26E2F"/>
    <w:rsid w:val="00B33F83"/>
    <w:rsid w:val="00B542E9"/>
    <w:rsid w:val="00B56D95"/>
    <w:rsid w:val="00B71947"/>
    <w:rsid w:val="00B71F82"/>
    <w:rsid w:val="00B761F3"/>
    <w:rsid w:val="00B77DDD"/>
    <w:rsid w:val="00B85F53"/>
    <w:rsid w:val="00BA52F1"/>
    <w:rsid w:val="00BB4576"/>
    <w:rsid w:val="00BD36C3"/>
    <w:rsid w:val="00BD6696"/>
    <w:rsid w:val="00C041BB"/>
    <w:rsid w:val="00C04E3C"/>
    <w:rsid w:val="00C0693D"/>
    <w:rsid w:val="00C212D2"/>
    <w:rsid w:val="00C25354"/>
    <w:rsid w:val="00C3565C"/>
    <w:rsid w:val="00C657A8"/>
    <w:rsid w:val="00C74787"/>
    <w:rsid w:val="00C82EAF"/>
    <w:rsid w:val="00C929C8"/>
    <w:rsid w:val="00C93379"/>
    <w:rsid w:val="00CA64A1"/>
    <w:rsid w:val="00CB3D3E"/>
    <w:rsid w:val="00CB3F0B"/>
    <w:rsid w:val="00CD30ED"/>
    <w:rsid w:val="00CD45E0"/>
    <w:rsid w:val="00CE3F0F"/>
    <w:rsid w:val="00D0040E"/>
    <w:rsid w:val="00D02826"/>
    <w:rsid w:val="00D05203"/>
    <w:rsid w:val="00D13478"/>
    <w:rsid w:val="00D218B2"/>
    <w:rsid w:val="00D36316"/>
    <w:rsid w:val="00D43D17"/>
    <w:rsid w:val="00D54B28"/>
    <w:rsid w:val="00D615E7"/>
    <w:rsid w:val="00D61D0F"/>
    <w:rsid w:val="00D674D5"/>
    <w:rsid w:val="00D96E1E"/>
    <w:rsid w:val="00DC1E1A"/>
    <w:rsid w:val="00DC4720"/>
    <w:rsid w:val="00DD08EC"/>
    <w:rsid w:val="00DD5A1D"/>
    <w:rsid w:val="00DD70E0"/>
    <w:rsid w:val="00E21482"/>
    <w:rsid w:val="00E23484"/>
    <w:rsid w:val="00E27F9E"/>
    <w:rsid w:val="00E3706C"/>
    <w:rsid w:val="00E420C2"/>
    <w:rsid w:val="00E43170"/>
    <w:rsid w:val="00E44566"/>
    <w:rsid w:val="00E46E53"/>
    <w:rsid w:val="00E73B42"/>
    <w:rsid w:val="00E74119"/>
    <w:rsid w:val="00E77491"/>
    <w:rsid w:val="00E84400"/>
    <w:rsid w:val="00E935F4"/>
    <w:rsid w:val="00EA0553"/>
    <w:rsid w:val="00EA446C"/>
    <w:rsid w:val="00EC40D9"/>
    <w:rsid w:val="00EC4B36"/>
    <w:rsid w:val="00EC4EBA"/>
    <w:rsid w:val="00EC7745"/>
    <w:rsid w:val="00F04AC2"/>
    <w:rsid w:val="00F229F8"/>
    <w:rsid w:val="00F233F4"/>
    <w:rsid w:val="00F23D2C"/>
    <w:rsid w:val="00F32CA2"/>
    <w:rsid w:val="00F465CD"/>
    <w:rsid w:val="00F6407C"/>
    <w:rsid w:val="00F67733"/>
    <w:rsid w:val="00F815BF"/>
    <w:rsid w:val="00F838EC"/>
    <w:rsid w:val="00F87C3E"/>
    <w:rsid w:val="00F90F96"/>
    <w:rsid w:val="00FB47F2"/>
    <w:rsid w:val="00FB5DB9"/>
    <w:rsid w:val="00FE7FA6"/>
    <w:rsid w:val="00FF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C2BB86"/>
  <w15:chartTrackingRefBased/>
  <w15:docId w15:val="{988DA0B6-F2D6-4E62-90E8-4838D7C6D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Pr>
      <w:sz w:val="24"/>
      <w:szCs w:val="24"/>
      <w:lang w:val="fi-FI" w:eastAsia="fi-FI"/>
    </w:rPr>
  </w:style>
  <w:style w:type="paragraph" w:styleId="Otsikko1">
    <w:name w:val="heading 1"/>
    <w:basedOn w:val="Normaali"/>
    <w:next w:val="Normaali"/>
    <w:qFormat/>
    <w:pPr>
      <w:keepNext/>
      <w:outlineLvl w:val="0"/>
    </w:pPr>
    <w:rPr>
      <w:b/>
      <w:bCs/>
      <w:sz w:val="36"/>
    </w:rPr>
  </w:style>
  <w:style w:type="paragraph" w:styleId="Otsikko2">
    <w:name w:val="heading 2"/>
    <w:basedOn w:val="Normaali"/>
    <w:next w:val="Normaali"/>
    <w:qFormat/>
    <w:pPr>
      <w:keepNext/>
      <w:outlineLvl w:val="1"/>
    </w:pPr>
    <w:rPr>
      <w:rFonts w:ascii="Comic Sans MS" w:hAnsi="Comic Sans MS"/>
      <w:b/>
      <w:bCs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9242D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F04AC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pPr>
      <w:tabs>
        <w:tab w:val="center" w:pos="4153"/>
        <w:tab w:val="right" w:pos="8306"/>
      </w:tabs>
    </w:pPr>
  </w:style>
  <w:style w:type="paragraph" w:styleId="Alatunniste">
    <w:name w:val="footer"/>
    <w:basedOn w:val="Normaali"/>
    <w:link w:val="AlatunnisteChar"/>
    <w:uiPriority w:val="99"/>
    <w:pPr>
      <w:tabs>
        <w:tab w:val="center" w:pos="4153"/>
        <w:tab w:val="right" w:pos="8306"/>
      </w:tabs>
    </w:pPr>
  </w:style>
  <w:style w:type="character" w:styleId="Hyperlinkki">
    <w:name w:val="Hyperlink"/>
    <w:rPr>
      <w:color w:val="0000FF"/>
      <w:u w:val="single"/>
    </w:rPr>
  </w:style>
  <w:style w:type="paragraph" w:styleId="Leipteksti">
    <w:name w:val="Body Text"/>
    <w:basedOn w:val="Normaali"/>
    <w:rPr>
      <w:rFonts w:ascii="Comic Sans MS" w:hAnsi="Comic Sans MS"/>
      <w:sz w:val="20"/>
    </w:rPr>
  </w:style>
  <w:style w:type="table" w:styleId="TaulukkoRuudukko">
    <w:name w:val="Table Grid"/>
    <w:basedOn w:val="Normaalitaulukko"/>
    <w:rsid w:val="00FF1D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TIO-Leipateksti">
    <w:name w:val="PARTIO - Leipateksti"/>
    <w:basedOn w:val="Normaali"/>
    <w:link w:val="PARTIO-LeipatekstiChar"/>
    <w:rsid w:val="00FF1D3E"/>
    <w:pPr>
      <w:ind w:left="1134"/>
    </w:pPr>
    <w:rPr>
      <w:rFonts w:ascii="Garamond" w:hAnsi="Garamond" w:cs="Lucida Sans Unicode"/>
    </w:rPr>
  </w:style>
  <w:style w:type="character" w:customStyle="1" w:styleId="PARTIO-LeipatekstiChar">
    <w:name w:val="PARTIO - Leipateksti Char"/>
    <w:link w:val="PARTIO-Leipateksti"/>
    <w:rsid w:val="00FF1D3E"/>
    <w:rPr>
      <w:rFonts w:ascii="Garamond" w:hAnsi="Garamond" w:cs="Lucida Sans Unicode"/>
      <w:sz w:val="24"/>
      <w:szCs w:val="24"/>
      <w:lang w:val="fi-FI" w:eastAsia="fi-FI" w:bidi="ar-SA"/>
    </w:rPr>
  </w:style>
  <w:style w:type="paragraph" w:styleId="Seliteteksti">
    <w:name w:val="Balloon Text"/>
    <w:basedOn w:val="Normaali"/>
    <w:semiHidden/>
    <w:rsid w:val="0038456E"/>
    <w:rPr>
      <w:rFonts w:ascii="Tahoma" w:hAnsi="Tahoma" w:cs="Tahoma"/>
      <w:sz w:val="16"/>
      <w:szCs w:val="16"/>
    </w:rPr>
  </w:style>
  <w:style w:type="paragraph" w:styleId="Luettelokappale">
    <w:name w:val="List Paragraph"/>
    <w:basedOn w:val="Normaali"/>
    <w:uiPriority w:val="34"/>
    <w:qFormat/>
    <w:rsid w:val="00194F47"/>
    <w:pPr>
      <w:ind w:left="1304"/>
    </w:pPr>
  </w:style>
  <w:style w:type="character" w:styleId="Voimakas">
    <w:name w:val="Strong"/>
    <w:uiPriority w:val="22"/>
    <w:qFormat/>
    <w:rsid w:val="006D0CFF"/>
    <w:rPr>
      <w:b/>
      <w:bCs/>
    </w:rPr>
  </w:style>
  <w:style w:type="paragraph" w:customStyle="1" w:styleId="Standard">
    <w:name w:val="Standard"/>
    <w:rsid w:val="00F465CD"/>
    <w:pPr>
      <w:suppressAutoHyphens/>
      <w:autoSpaceDN w:val="0"/>
      <w:textAlignment w:val="baseline"/>
    </w:pPr>
    <w:rPr>
      <w:rFonts w:eastAsia="Arial" w:cs="Arial"/>
      <w:kern w:val="3"/>
      <w:sz w:val="24"/>
      <w:szCs w:val="24"/>
      <w:lang w:val="fi-FI" w:eastAsia="fi-FI"/>
    </w:rPr>
  </w:style>
  <w:style w:type="paragraph" w:styleId="NormaaliWWW">
    <w:name w:val="Normal (Web)"/>
    <w:basedOn w:val="Normaali"/>
    <w:uiPriority w:val="99"/>
    <w:unhideWhenUsed/>
    <w:rsid w:val="00211AFE"/>
    <w:pPr>
      <w:spacing w:before="100" w:beforeAutospacing="1" w:after="100" w:afterAutospacing="1"/>
    </w:pPr>
  </w:style>
  <w:style w:type="character" w:customStyle="1" w:styleId="Otsikko3Char">
    <w:name w:val="Otsikko 3 Char"/>
    <w:link w:val="Otsikko3"/>
    <w:uiPriority w:val="9"/>
    <w:rsid w:val="009242D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views-label">
    <w:name w:val="views-label"/>
    <w:rsid w:val="00F23D2C"/>
  </w:style>
  <w:style w:type="character" w:customStyle="1" w:styleId="field-content">
    <w:name w:val="field-content"/>
    <w:rsid w:val="00F23D2C"/>
  </w:style>
  <w:style w:type="character" w:customStyle="1" w:styleId="date-display-start">
    <w:name w:val="date-display-start"/>
    <w:rsid w:val="00F23D2C"/>
  </w:style>
  <w:style w:type="character" w:customStyle="1" w:styleId="date-display-end">
    <w:name w:val="date-display-end"/>
    <w:rsid w:val="00F23D2C"/>
  </w:style>
  <w:style w:type="paragraph" w:customStyle="1" w:styleId="leipis">
    <w:name w:val="leipis"/>
    <w:basedOn w:val="Normaali"/>
    <w:rsid w:val="00F23D2C"/>
    <w:pPr>
      <w:spacing w:before="100" w:beforeAutospacing="1" w:after="100" w:afterAutospacing="1"/>
    </w:pPr>
  </w:style>
  <w:style w:type="character" w:customStyle="1" w:styleId="AlatunnisteChar">
    <w:name w:val="Alatunniste Char"/>
    <w:link w:val="Alatunniste"/>
    <w:uiPriority w:val="99"/>
    <w:rsid w:val="00EA446C"/>
    <w:rPr>
      <w:sz w:val="24"/>
      <w:szCs w:val="24"/>
    </w:rPr>
  </w:style>
  <w:style w:type="character" w:customStyle="1" w:styleId="date-display-single">
    <w:name w:val="date-display-single"/>
    <w:rsid w:val="0074414F"/>
  </w:style>
  <w:style w:type="character" w:customStyle="1" w:styleId="Otsikko4Char">
    <w:name w:val="Otsikko 4 Char"/>
    <w:link w:val="Otsikko4"/>
    <w:uiPriority w:val="9"/>
    <w:semiHidden/>
    <w:rsid w:val="00F04AC2"/>
    <w:rPr>
      <w:rFonts w:ascii="Calibri" w:eastAsia="Times New Roman" w:hAnsi="Calibri" w:cs="Times New Roman"/>
      <w:b/>
      <w:bCs/>
      <w:sz w:val="28"/>
      <w:szCs w:val="28"/>
    </w:rPr>
  </w:style>
  <w:style w:type="character" w:styleId="Korostus">
    <w:name w:val="Emphasis"/>
    <w:uiPriority w:val="20"/>
    <w:qFormat/>
    <w:rsid w:val="00F04AC2"/>
    <w:rPr>
      <w:i/>
      <w:iCs/>
    </w:rPr>
  </w:style>
  <w:style w:type="character" w:styleId="Ratkaisematonmaininta">
    <w:name w:val="Unresolved Mention"/>
    <w:uiPriority w:val="99"/>
    <w:semiHidden/>
    <w:unhideWhenUsed/>
    <w:rsid w:val="00447C3E"/>
    <w:rPr>
      <w:color w:val="605E5C"/>
      <w:shd w:val="clear" w:color="auto" w:fill="E1DFDD"/>
    </w:rPr>
  </w:style>
  <w:style w:type="paragraph" w:customStyle="1" w:styleId="Pivmr1">
    <w:name w:val="Päivämäärä1"/>
    <w:basedOn w:val="Normaali"/>
    <w:rsid w:val="00211236"/>
    <w:pPr>
      <w:spacing w:before="100" w:beforeAutospacing="1" w:after="100" w:afterAutospacing="1"/>
    </w:pPr>
  </w:style>
  <w:style w:type="character" w:customStyle="1" w:styleId="button">
    <w:name w:val="button"/>
    <w:basedOn w:val="Kappaleenoletusfontti"/>
    <w:rsid w:val="00A610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5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8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55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56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70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1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57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0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24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12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480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2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1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5482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369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508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0029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9120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07615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349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4910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4800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04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801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728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8058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333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5003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627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928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330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6700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43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3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2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22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544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1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31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228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7188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761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579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09304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440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020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4496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122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90324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629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9069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708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338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35741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165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756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208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8180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6755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850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91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7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63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71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7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4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60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8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1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50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8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37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8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0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16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3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3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541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17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94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8475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4867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515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6739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466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935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5730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5739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4093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1222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7153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5929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20495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8488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914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1820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814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14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93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870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516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722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07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257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57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28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490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414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3568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0099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0453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3703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4357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4335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37494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8181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6143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3485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1495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1614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39040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306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9616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39013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37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5073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266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678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601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50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45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56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81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76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54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77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59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28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67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98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93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25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33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66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62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819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49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13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92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47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5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69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4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7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86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45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23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03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09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01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27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31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70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93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9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34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03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596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0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57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96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25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93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5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2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15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2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5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45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9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57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80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72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277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321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40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577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3974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2820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6815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7707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9611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33837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5594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8525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4713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3553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5822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323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8771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8980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09489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23189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2124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2094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3962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475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907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5130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391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847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9834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508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187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0942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4395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307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0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7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5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5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79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366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654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099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946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634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20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191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9014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304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6925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0518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914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8282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966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831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0359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68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30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02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5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88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7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003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901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589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648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0536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214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18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7667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5129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885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3643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7301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5859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4446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9619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719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41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98434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91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5230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168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6667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3859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986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432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86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29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9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80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30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21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85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47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04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4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50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6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29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06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06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19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7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6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26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08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97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42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9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4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34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9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01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9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1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93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76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62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21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12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079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3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38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8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8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9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8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49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77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7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76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58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82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30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91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97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18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43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87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36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552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31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03065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947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69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7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34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7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5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86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1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02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00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2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310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76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1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47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95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7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8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0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6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06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301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1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71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3716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22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6510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897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9530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599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6178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3954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374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9867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8162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90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4374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281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5405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0169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6243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1125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58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0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9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8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86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0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69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8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0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28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55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14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0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1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9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9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0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78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35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10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97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660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451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0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523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637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364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1257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5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422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3887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48721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076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205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69093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61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749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6305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0263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802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9614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00131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79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983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5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1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3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7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29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92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2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232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2699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080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364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0867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974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805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25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85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36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2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566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3092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1252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07797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576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6191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66536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4767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5611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artio.fi/partiolaiselle/jasenpalvelut/jasenmaksut-ja-laskutu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kurunkontiot.f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siointi.partio.fi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pk.partio.fi/hp/kurk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artti.MARTTI1\Application%20Data\Microsoft\Mallit\Kontiot_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4F5CB3-7C9F-461B-915D-49A8FDB59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Kontiot_3.dot</Template>
  <TotalTime>47</TotalTime>
  <Pages>2</Pages>
  <Words>501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SUDENPENTUJEN JA VARTIOLAISTEN KOLOILLAT ALKVAT VIIKOLLA 3</vt:lpstr>
    </vt:vector>
  </TitlesOfParts>
  <Company/>
  <LinksUpToDate>false</LinksUpToDate>
  <CharactersWithSpaces>4552</CharactersWithSpaces>
  <SharedDoc>false</SharedDoc>
  <HLinks>
    <vt:vector size="54" baseType="variant">
      <vt:variant>
        <vt:i4>2097267</vt:i4>
      </vt:variant>
      <vt:variant>
        <vt:i4>21</vt:i4>
      </vt:variant>
      <vt:variant>
        <vt:i4>0</vt:i4>
      </vt:variant>
      <vt:variant>
        <vt:i4>5</vt:i4>
      </vt:variant>
      <vt:variant>
        <vt:lpwstr>https://hp.partio.fi/nyt/supet/</vt:lpwstr>
      </vt:variant>
      <vt:variant>
        <vt:lpwstr/>
      </vt:variant>
      <vt:variant>
        <vt:i4>6291558</vt:i4>
      </vt:variant>
      <vt:variant>
        <vt:i4>18</vt:i4>
      </vt:variant>
      <vt:variant>
        <vt:i4>0</vt:i4>
      </vt:variant>
      <vt:variant>
        <vt:i4>5</vt:i4>
      </vt:variant>
      <vt:variant>
        <vt:lpwstr>https://hp.partio.fi/nyt/seikkailijakisat/</vt:lpwstr>
      </vt:variant>
      <vt:variant>
        <vt:lpwstr/>
      </vt:variant>
      <vt:variant>
        <vt:i4>2752545</vt:i4>
      </vt:variant>
      <vt:variant>
        <vt:i4>15</vt:i4>
      </vt:variant>
      <vt:variant>
        <vt:i4>0</vt:i4>
      </vt:variant>
      <vt:variant>
        <vt:i4>5</vt:i4>
      </vt:variant>
      <vt:variant>
        <vt:lpwstr>https://l.facebook.com/l.php?u=http%3A%2F%2Ftaer.fi%2Fennevvanhaa%2F%3Ffbclid%3DIwAR3YYs8hnEY09I1947nSLSdMLCl5V83kmn0hx2nXehSSpNNIyO9HXxdFyZQ&amp;h=AT0eBNaX37xd5n9B30S2zLLDoKDlCQHDAjvdcm-trPZmuzakAopMLBzbE4CshxOb81mY_4CPpD2skRv2lDBrdUIz8kLpUifCZCeETr4uzg_Y5oNgfRnm6q6EdQ8jwkr8duFG</vt:lpwstr>
      </vt:variant>
      <vt:variant>
        <vt:lpwstr/>
      </vt:variant>
      <vt:variant>
        <vt:i4>6488097</vt:i4>
      </vt:variant>
      <vt:variant>
        <vt:i4>12</vt:i4>
      </vt:variant>
      <vt:variant>
        <vt:i4>0</vt:i4>
      </vt:variant>
      <vt:variant>
        <vt:i4>5</vt:i4>
      </vt:variant>
      <vt:variant>
        <vt:lpwstr>http://www.partio.fi/partiolaiselle/jasenpalvelut/jasenmaksut-ja-laskutus/</vt:lpwstr>
      </vt:variant>
      <vt:variant>
        <vt:lpwstr/>
      </vt:variant>
      <vt:variant>
        <vt:i4>7274542</vt:i4>
      </vt:variant>
      <vt:variant>
        <vt:i4>9</vt:i4>
      </vt:variant>
      <vt:variant>
        <vt:i4>0</vt:i4>
      </vt:variant>
      <vt:variant>
        <vt:i4>5</vt:i4>
      </vt:variant>
      <vt:variant>
        <vt:lpwstr>http://www.kurunkontiot.fi/</vt:lpwstr>
      </vt:variant>
      <vt:variant>
        <vt:lpwstr/>
      </vt:variant>
      <vt:variant>
        <vt:i4>5701707</vt:i4>
      </vt:variant>
      <vt:variant>
        <vt:i4>6</vt:i4>
      </vt:variant>
      <vt:variant>
        <vt:i4>0</vt:i4>
      </vt:variant>
      <vt:variant>
        <vt:i4>5</vt:i4>
      </vt:variant>
      <vt:variant>
        <vt:lpwstr>http://www.partio.fi/partiolaiselle/apua-ja-ohjeita/partion-asiointipalvelu/</vt:lpwstr>
      </vt:variant>
      <vt:variant>
        <vt:lpwstr/>
      </vt:variant>
      <vt:variant>
        <vt:i4>4718612</vt:i4>
      </vt:variant>
      <vt:variant>
        <vt:i4>3</vt:i4>
      </vt:variant>
      <vt:variant>
        <vt:i4>0</vt:i4>
      </vt:variant>
      <vt:variant>
        <vt:i4>5</vt:i4>
      </vt:variant>
      <vt:variant>
        <vt:lpwstr>http://www.partio.fi/tule-mukaan/</vt:lpwstr>
      </vt:variant>
      <vt:variant>
        <vt:lpwstr/>
      </vt:variant>
      <vt:variant>
        <vt:i4>7274542</vt:i4>
      </vt:variant>
      <vt:variant>
        <vt:i4>0</vt:i4>
      </vt:variant>
      <vt:variant>
        <vt:i4>0</vt:i4>
      </vt:variant>
      <vt:variant>
        <vt:i4>5</vt:i4>
      </vt:variant>
      <vt:variant>
        <vt:lpwstr>http://www.kurunkontiot.fi/</vt:lpwstr>
      </vt:variant>
      <vt:variant>
        <vt:lpwstr/>
      </vt:variant>
      <vt:variant>
        <vt:i4>7733307</vt:i4>
      </vt:variant>
      <vt:variant>
        <vt:i4>0</vt:i4>
      </vt:variant>
      <vt:variant>
        <vt:i4>0</vt:i4>
      </vt:variant>
      <vt:variant>
        <vt:i4>5</vt:i4>
      </vt:variant>
      <vt:variant>
        <vt:lpwstr>http://www.lpk.partio.fi/hp/kurko/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SUDENPENTUJEN JA VARTIOLAISTEN KOLOILLAT ALKVAT VIIKOLLA 3</dc:title>
  <dc:subject/>
  <dc:creator>Martti Kauppinen</dc:creator>
  <cp:keywords/>
  <cp:lastModifiedBy>Tanja Kauppinen</cp:lastModifiedBy>
  <cp:revision>3</cp:revision>
  <cp:lastPrinted>2021-09-11T10:10:00Z</cp:lastPrinted>
  <dcterms:created xsi:type="dcterms:W3CDTF">2022-09-15T07:39:00Z</dcterms:created>
  <dcterms:modified xsi:type="dcterms:W3CDTF">2022-09-15T08:26:00Z</dcterms:modified>
</cp:coreProperties>
</file>